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221B5" w14:textId="538D757A" w:rsidR="00DC5443" w:rsidRPr="0011791A" w:rsidRDefault="00DC5443" w:rsidP="0011791A">
      <w:pPr>
        <w:spacing w:after="0"/>
        <w:rPr>
          <w:rFonts w:ascii="Calibri" w:hAnsi="Calibri" w:cs="Calibri"/>
        </w:rPr>
      </w:pPr>
      <w:bookmarkStart w:id="0" w:name="_Hlk156413953"/>
    </w:p>
    <w:bookmarkEnd w:id="0"/>
    <w:p w14:paraId="449177BC" w14:textId="5C11479D" w:rsidR="00BC5C18" w:rsidRPr="00E16804" w:rsidRDefault="00BC5C18" w:rsidP="0025177A">
      <w:pPr>
        <w:spacing w:after="0"/>
        <w:jc w:val="center"/>
        <w:rPr>
          <w:rFonts w:ascii="Calibri" w:hAnsi="Calibri" w:cs="Calibri"/>
          <w:b/>
          <w:bCs/>
        </w:rPr>
      </w:pPr>
      <w:r w:rsidRPr="00E16804">
        <w:rPr>
          <w:rFonts w:ascii="Calibri" w:hAnsi="Calibri" w:cs="Calibri"/>
          <w:b/>
          <w:bCs/>
        </w:rPr>
        <w:t>Archdale Civic Association</w:t>
      </w:r>
      <w:r w:rsidR="00C6201D" w:rsidRPr="00E16804">
        <w:rPr>
          <w:rFonts w:ascii="Calibri" w:hAnsi="Calibri" w:cs="Calibri"/>
          <w:b/>
          <w:bCs/>
        </w:rPr>
        <w:t xml:space="preserve"> General Meeting</w:t>
      </w:r>
    </w:p>
    <w:p w14:paraId="75E8E5AD" w14:textId="77777777" w:rsidR="00082514" w:rsidRPr="00E16804" w:rsidRDefault="00BC5C18" w:rsidP="0025177A">
      <w:pPr>
        <w:spacing w:after="0"/>
        <w:jc w:val="center"/>
        <w:rPr>
          <w:rFonts w:ascii="Calibri" w:hAnsi="Calibri" w:cs="Calibri"/>
          <w:b/>
          <w:bCs/>
        </w:rPr>
      </w:pPr>
      <w:r w:rsidRPr="00E16804">
        <w:rPr>
          <w:rFonts w:ascii="Calibri" w:hAnsi="Calibri" w:cs="Calibri"/>
          <w:b/>
          <w:bCs/>
        </w:rPr>
        <w:t>Agenda</w:t>
      </w:r>
    </w:p>
    <w:p w14:paraId="78E2F4E8" w14:textId="303D1AA2" w:rsidR="00DC0627" w:rsidRPr="00E16804" w:rsidRDefault="00546CFF" w:rsidP="0025177A">
      <w:pPr>
        <w:spacing w:after="0"/>
        <w:jc w:val="center"/>
        <w:rPr>
          <w:rFonts w:ascii="Calibri" w:hAnsi="Calibri" w:cs="Calibri"/>
          <w:b/>
          <w:bCs/>
        </w:rPr>
      </w:pPr>
      <w:r w:rsidRPr="00E16804">
        <w:rPr>
          <w:rFonts w:ascii="Calibri" w:hAnsi="Calibri" w:cs="Calibri"/>
        </w:rPr>
        <w:t>8</w:t>
      </w:r>
      <w:r w:rsidR="00DC0627" w:rsidRPr="00E16804">
        <w:rPr>
          <w:rFonts w:ascii="Calibri" w:hAnsi="Calibri" w:cs="Calibri"/>
        </w:rPr>
        <w:t>/</w:t>
      </w:r>
      <w:r w:rsidR="001E5F64">
        <w:rPr>
          <w:rFonts w:ascii="Calibri" w:hAnsi="Calibri" w:cs="Calibri"/>
        </w:rPr>
        <w:t>18</w:t>
      </w:r>
      <w:r w:rsidR="00DC0627" w:rsidRPr="00E16804">
        <w:rPr>
          <w:rFonts w:ascii="Calibri" w:hAnsi="Calibri" w:cs="Calibri"/>
        </w:rPr>
        <w:t>/2026</w:t>
      </w:r>
    </w:p>
    <w:p w14:paraId="11B2A720" w14:textId="77777777" w:rsidR="00BC5C18" w:rsidRPr="00E16804" w:rsidRDefault="00BC5C18" w:rsidP="0011791A">
      <w:pPr>
        <w:spacing w:after="0"/>
        <w:rPr>
          <w:rFonts w:ascii="Calibri" w:hAnsi="Calibri" w:cs="Calibri"/>
        </w:rPr>
      </w:pPr>
    </w:p>
    <w:p w14:paraId="6EEF80EE" w14:textId="77777777" w:rsidR="00BC5C18" w:rsidRPr="00E16804" w:rsidRDefault="00BC5C18" w:rsidP="0011791A">
      <w:pPr>
        <w:spacing w:after="0"/>
        <w:rPr>
          <w:rFonts w:ascii="Calibri" w:hAnsi="Calibri" w:cs="Calibri"/>
        </w:rPr>
      </w:pPr>
    </w:p>
    <w:p w14:paraId="6930D5C4" w14:textId="77777777" w:rsidR="00CC3C69" w:rsidRPr="00E16804" w:rsidRDefault="00000000" w:rsidP="0011791A">
      <w:pPr>
        <w:spacing w:after="0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alias w:val="Opening:"/>
          <w:tag w:val="Opening:"/>
          <w:id w:val="1752782067"/>
          <w:placeholder>
            <w:docPart w:val="A29DCBBB177845A4A101CAE096D8B1C1"/>
          </w:placeholder>
          <w:temporary/>
          <w:showingPlcHdr/>
        </w:sdtPr>
        <w:sdtContent>
          <w:r w:rsidR="00CC3C69" w:rsidRPr="00E16804">
            <w:rPr>
              <w:rFonts w:ascii="Calibri" w:hAnsi="Calibri" w:cs="Calibri"/>
              <w:b/>
              <w:bCs/>
            </w:rPr>
            <w:t>Opening</w:t>
          </w:r>
        </w:sdtContent>
      </w:sdt>
      <w:r w:rsidR="00CC3C69" w:rsidRPr="00E16804">
        <w:rPr>
          <w:rFonts w:ascii="Calibri" w:hAnsi="Calibri" w:cs="Calibri"/>
          <w:b/>
          <w:bCs/>
        </w:rPr>
        <w:t xml:space="preserve"> </w:t>
      </w:r>
    </w:p>
    <w:p w14:paraId="4E08E2F1" w14:textId="68150518" w:rsidR="00CC3C69" w:rsidRPr="00E16804" w:rsidRDefault="00CC3C69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The </w:t>
      </w:r>
      <w:r w:rsidR="00BC5C18" w:rsidRPr="00E16804">
        <w:rPr>
          <w:rFonts w:ascii="Calibri" w:hAnsi="Calibri" w:cs="Calibri"/>
        </w:rPr>
        <w:t xml:space="preserve">Archdale Civic Association </w:t>
      </w:r>
      <w:r w:rsidRPr="00E16804">
        <w:rPr>
          <w:rFonts w:ascii="Calibri" w:hAnsi="Calibri" w:cs="Calibri"/>
        </w:rPr>
        <w:t xml:space="preserve">will be called to order at 6:30pm </w:t>
      </w:r>
      <w:r w:rsidR="00BC5C18" w:rsidRPr="00E16804">
        <w:rPr>
          <w:rFonts w:ascii="Calibri" w:hAnsi="Calibri" w:cs="Calibri"/>
        </w:rPr>
        <w:t xml:space="preserve">on </w:t>
      </w:r>
      <w:r w:rsidR="00082514" w:rsidRPr="00E16804">
        <w:rPr>
          <w:rFonts w:ascii="Calibri" w:hAnsi="Calibri" w:cs="Calibri"/>
        </w:rPr>
        <w:t>Thurs</w:t>
      </w:r>
      <w:r w:rsidR="00BC5C18" w:rsidRPr="00E16804">
        <w:rPr>
          <w:rFonts w:ascii="Calibri" w:hAnsi="Calibri" w:cs="Calibri"/>
        </w:rPr>
        <w:t xml:space="preserve">., </w:t>
      </w:r>
      <w:r w:rsidR="00546CFF" w:rsidRPr="00E16804">
        <w:rPr>
          <w:rFonts w:ascii="Calibri" w:hAnsi="Calibri" w:cs="Calibri"/>
        </w:rPr>
        <w:t>8</w:t>
      </w:r>
      <w:r w:rsidR="00BC5C18" w:rsidRPr="00E16804">
        <w:rPr>
          <w:rFonts w:ascii="Calibri" w:hAnsi="Calibri" w:cs="Calibri"/>
        </w:rPr>
        <w:t>/</w:t>
      </w:r>
      <w:r w:rsidR="001E5F64">
        <w:rPr>
          <w:rFonts w:ascii="Calibri" w:hAnsi="Calibri" w:cs="Calibri"/>
        </w:rPr>
        <w:t>18</w:t>
      </w:r>
      <w:r w:rsidR="00BC5C18" w:rsidRPr="00E16804">
        <w:rPr>
          <w:rFonts w:ascii="Calibri" w:hAnsi="Calibri" w:cs="Calibri"/>
        </w:rPr>
        <w:t xml:space="preserve">/26 </w:t>
      </w:r>
      <w:r w:rsidRPr="00E16804">
        <w:rPr>
          <w:rFonts w:ascii="Calibri" w:hAnsi="Calibri" w:cs="Calibri"/>
        </w:rPr>
        <w:t>by Marty Besancon at the Dorchester Library on Patriot Road.</w:t>
      </w:r>
    </w:p>
    <w:p w14:paraId="45F720D3" w14:textId="77777777" w:rsidR="00CC3C69" w:rsidRPr="00E16804" w:rsidRDefault="00CC3C69" w:rsidP="0011791A">
      <w:pPr>
        <w:spacing w:after="0"/>
        <w:rPr>
          <w:rFonts w:ascii="Calibri" w:hAnsi="Calibri" w:cs="Calibri"/>
        </w:rPr>
      </w:pPr>
    </w:p>
    <w:p w14:paraId="56ED3DDD" w14:textId="4560889A" w:rsidR="00CC3C69" w:rsidRPr="00E16804" w:rsidRDefault="001036F4" w:rsidP="0011791A">
      <w:pPr>
        <w:spacing w:after="0"/>
        <w:rPr>
          <w:rFonts w:ascii="Calibri" w:hAnsi="Calibri" w:cs="Calibri"/>
          <w:b/>
          <w:bCs/>
        </w:rPr>
      </w:pPr>
      <w:r w:rsidRPr="00E16804">
        <w:rPr>
          <w:rFonts w:ascii="Calibri" w:hAnsi="Calibri" w:cs="Calibri"/>
          <w:b/>
          <w:bCs/>
        </w:rPr>
        <w:t>Present</w:t>
      </w:r>
    </w:p>
    <w:p w14:paraId="666B3C52" w14:textId="77777777" w:rsidR="00CC3C69" w:rsidRPr="00E16804" w:rsidRDefault="00CC3C69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>From the sign-in sheets</w:t>
      </w:r>
    </w:p>
    <w:p w14:paraId="3AF60B5A" w14:textId="77777777" w:rsidR="00CC3C69" w:rsidRPr="00E16804" w:rsidRDefault="00CC3C69" w:rsidP="0011791A">
      <w:pPr>
        <w:spacing w:after="0"/>
        <w:rPr>
          <w:rFonts w:ascii="Calibri" w:hAnsi="Calibri" w:cs="Calibri"/>
        </w:rPr>
      </w:pPr>
    </w:p>
    <w:p w14:paraId="5C5308CA" w14:textId="32BE6592" w:rsidR="00252356" w:rsidRPr="00E16804" w:rsidRDefault="00252356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  <w:b/>
          <w:bCs/>
        </w:rPr>
        <w:t>Special Speaker</w:t>
      </w:r>
      <w:r w:rsidRPr="00E16804">
        <w:rPr>
          <w:rFonts w:ascii="Calibri" w:hAnsi="Calibri" w:cs="Calibri"/>
        </w:rPr>
        <w:t xml:space="preserve">: </w:t>
      </w:r>
      <w:r w:rsidR="00A03920">
        <w:rPr>
          <w:rFonts w:ascii="Calibri" w:hAnsi="Calibri" w:cs="Calibri"/>
        </w:rPr>
        <w:t xml:space="preserve"> Library Staff will give an overview of </w:t>
      </w:r>
      <w:r w:rsidRPr="00E16804">
        <w:rPr>
          <w:rFonts w:ascii="Calibri" w:hAnsi="Calibri" w:cs="Calibri"/>
        </w:rPr>
        <w:t>Dorchester County Library Services</w:t>
      </w:r>
      <w:r w:rsidR="00A03920">
        <w:rPr>
          <w:rFonts w:ascii="Calibri" w:hAnsi="Calibri" w:cs="Calibri"/>
        </w:rPr>
        <w:t>.</w:t>
      </w:r>
    </w:p>
    <w:p w14:paraId="7F5A25D2" w14:textId="77777777" w:rsidR="00252356" w:rsidRPr="00E16804" w:rsidRDefault="00252356" w:rsidP="0011791A">
      <w:pPr>
        <w:spacing w:after="0"/>
        <w:rPr>
          <w:rFonts w:ascii="Calibri" w:hAnsi="Calibri" w:cs="Calibri"/>
        </w:rPr>
      </w:pPr>
    </w:p>
    <w:p w14:paraId="0C1E5550" w14:textId="77777777" w:rsidR="00CC3C69" w:rsidRPr="00E16804" w:rsidRDefault="00000000" w:rsidP="0011791A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Approval of Minutes:"/>
          <w:tag w:val="Approval of Minutes:"/>
          <w:id w:val="1779751526"/>
          <w:placeholder>
            <w:docPart w:val="CC034CEFAF2A4BF8A25B2D34EF0BE73E"/>
          </w:placeholder>
          <w:temporary/>
          <w:showingPlcHdr/>
        </w:sdtPr>
        <w:sdtContent>
          <w:r w:rsidR="00CC3C69" w:rsidRPr="00E16804">
            <w:rPr>
              <w:rFonts w:ascii="Calibri" w:hAnsi="Calibri" w:cs="Calibri"/>
              <w:b/>
              <w:bCs/>
            </w:rPr>
            <w:t>Approval of Minutes</w:t>
          </w:r>
        </w:sdtContent>
      </w:sdt>
    </w:p>
    <w:p w14:paraId="02BB9AD5" w14:textId="115C53FC" w:rsidR="00CC3C69" w:rsidRPr="00E16804" w:rsidRDefault="00CC3C69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The minutes of the </w:t>
      </w:r>
      <w:r w:rsidR="00546CFF" w:rsidRPr="00E16804">
        <w:rPr>
          <w:rFonts w:ascii="Calibri" w:hAnsi="Calibri" w:cs="Calibri"/>
        </w:rPr>
        <w:t>5</w:t>
      </w:r>
      <w:r w:rsidRPr="00E16804">
        <w:rPr>
          <w:rFonts w:ascii="Calibri" w:hAnsi="Calibri" w:cs="Calibri"/>
        </w:rPr>
        <w:t>/</w:t>
      </w:r>
      <w:r w:rsidR="00546CFF" w:rsidRPr="00E16804">
        <w:rPr>
          <w:rFonts w:ascii="Calibri" w:hAnsi="Calibri" w:cs="Calibri"/>
        </w:rPr>
        <w:t>21</w:t>
      </w:r>
      <w:r w:rsidRPr="00E16804">
        <w:rPr>
          <w:rFonts w:ascii="Calibri" w:hAnsi="Calibri" w:cs="Calibri"/>
        </w:rPr>
        <w:t>/</w:t>
      </w:r>
      <w:r w:rsidR="001036F4" w:rsidRPr="00E16804">
        <w:rPr>
          <w:rFonts w:ascii="Calibri" w:hAnsi="Calibri" w:cs="Calibri"/>
        </w:rPr>
        <w:t>202</w:t>
      </w:r>
      <w:r w:rsidR="00082514" w:rsidRPr="00E16804">
        <w:rPr>
          <w:rFonts w:ascii="Calibri" w:hAnsi="Calibri" w:cs="Calibri"/>
        </w:rPr>
        <w:t>6</w:t>
      </w:r>
      <w:r w:rsidRPr="00E16804">
        <w:rPr>
          <w:rFonts w:ascii="Calibri" w:hAnsi="Calibri" w:cs="Calibri"/>
        </w:rPr>
        <w:t xml:space="preserve"> General Meeting will be presented for approval</w:t>
      </w:r>
      <w:r w:rsidR="001036F4" w:rsidRPr="00E16804">
        <w:rPr>
          <w:rFonts w:ascii="Calibri" w:hAnsi="Calibri" w:cs="Calibri"/>
        </w:rPr>
        <w:t xml:space="preserve">. </w:t>
      </w:r>
      <w:r w:rsidRPr="00E16804">
        <w:rPr>
          <w:rFonts w:ascii="Calibri" w:hAnsi="Calibri" w:cs="Calibri"/>
        </w:rPr>
        <w:t xml:space="preserve"> (</w:t>
      </w:r>
      <w:r w:rsidR="001036F4" w:rsidRPr="00E16804">
        <w:rPr>
          <w:rFonts w:ascii="Calibri" w:hAnsi="Calibri" w:cs="Calibri"/>
        </w:rPr>
        <w:t xml:space="preserve">Available </w:t>
      </w:r>
      <w:r w:rsidRPr="00E16804">
        <w:rPr>
          <w:rFonts w:ascii="Calibri" w:hAnsi="Calibri" w:cs="Calibri"/>
        </w:rPr>
        <w:t xml:space="preserve">online </w:t>
      </w:r>
      <w:bookmarkStart w:id="1" w:name="_Hlk204282234"/>
      <w:r w:rsidRPr="00E16804">
        <w:rPr>
          <w:rFonts w:ascii="Calibri" w:hAnsi="Calibri" w:cs="Calibri"/>
        </w:rPr>
        <w:t>www.OurArchdale.com/aca</w:t>
      </w:r>
      <w:bookmarkEnd w:id="1"/>
      <w:r w:rsidRPr="00E16804">
        <w:rPr>
          <w:rFonts w:ascii="Calibri" w:hAnsi="Calibri" w:cs="Calibri"/>
        </w:rPr>
        <w:t>).</w:t>
      </w:r>
    </w:p>
    <w:p w14:paraId="722F9CC4" w14:textId="77777777" w:rsidR="00CC3C69" w:rsidRPr="00E16804" w:rsidRDefault="00CC3C69" w:rsidP="0011791A">
      <w:pPr>
        <w:spacing w:after="0"/>
        <w:rPr>
          <w:rFonts w:ascii="Calibri" w:hAnsi="Calibri" w:cs="Calibri"/>
        </w:rPr>
      </w:pPr>
    </w:p>
    <w:p w14:paraId="733FD370" w14:textId="77777777" w:rsidR="00CC3C69" w:rsidRPr="00E16804" w:rsidRDefault="00CC3C69" w:rsidP="0011791A">
      <w:pPr>
        <w:spacing w:after="0"/>
        <w:rPr>
          <w:rFonts w:ascii="Calibri" w:hAnsi="Calibri" w:cs="Calibri"/>
          <w:b/>
          <w:bCs/>
        </w:rPr>
      </w:pPr>
      <w:r w:rsidRPr="00E16804">
        <w:rPr>
          <w:rFonts w:ascii="Calibri" w:hAnsi="Calibri" w:cs="Calibri"/>
          <w:b/>
          <w:bCs/>
        </w:rPr>
        <w:t>Treasurer’s Report</w:t>
      </w:r>
    </w:p>
    <w:p w14:paraId="729F7069" w14:textId="77777777" w:rsidR="00CC3C69" w:rsidRPr="00E16804" w:rsidRDefault="00CC3C69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>1.  The Treasurer’s year-to-date report (available handout and online following the meeting.)</w:t>
      </w:r>
    </w:p>
    <w:p w14:paraId="69A86EBE" w14:textId="210691A8" w:rsidR="00CC3C69" w:rsidRPr="00E16804" w:rsidRDefault="00CC3C69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>2.  Tax Filing Update</w:t>
      </w:r>
      <w:r w:rsidR="00E23D75" w:rsidRPr="00E16804">
        <w:rPr>
          <w:rFonts w:ascii="Calibri" w:hAnsi="Calibri" w:cs="Calibri"/>
        </w:rPr>
        <w:t>, if any</w:t>
      </w:r>
      <w:r w:rsidR="00B34BE8" w:rsidRPr="00E16804">
        <w:rPr>
          <w:rFonts w:ascii="Calibri" w:hAnsi="Calibri" w:cs="Calibri"/>
        </w:rPr>
        <w:t xml:space="preserve"> </w:t>
      </w:r>
    </w:p>
    <w:p w14:paraId="7DAD5FF0" w14:textId="77777777" w:rsidR="00CC3C69" w:rsidRPr="00E16804" w:rsidRDefault="00CC3C69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>3.  Membership Drive Update</w:t>
      </w:r>
    </w:p>
    <w:p w14:paraId="4C4851DE" w14:textId="77777777" w:rsidR="00CC3C69" w:rsidRPr="00E16804" w:rsidRDefault="00CC3C69" w:rsidP="0011791A">
      <w:pPr>
        <w:spacing w:after="0"/>
        <w:rPr>
          <w:rFonts w:ascii="Calibri" w:hAnsi="Calibri" w:cs="Calibri"/>
        </w:rPr>
      </w:pPr>
    </w:p>
    <w:p w14:paraId="0D798E30" w14:textId="77777777" w:rsidR="00CC3C69" w:rsidRPr="00E16804" w:rsidRDefault="00CC3C69" w:rsidP="0011791A">
      <w:pPr>
        <w:spacing w:after="0"/>
        <w:rPr>
          <w:rFonts w:ascii="Calibri" w:hAnsi="Calibri" w:cs="Calibri"/>
          <w:b/>
          <w:bCs/>
        </w:rPr>
      </w:pPr>
      <w:r w:rsidRPr="00E16804">
        <w:rPr>
          <w:rFonts w:ascii="Calibri" w:hAnsi="Calibri" w:cs="Calibri"/>
          <w:b/>
          <w:bCs/>
        </w:rPr>
        <w:t>Old Business</w:t>
      </w:r>
    </w:p>
    <w:p w14:paraId="0B50876E" w14:textId="77777777" w:rsidR="00CC3C69" w:rsidRPr="00E16804" w:rsidRDefault="00CC3C69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>1.  Administrative/Neighborhood Update</w:t>
      </w:r>
    </w:p>
    <w:p w14:paraId="0226EA0E" w14:textId="51E1A3AB" w:rsidR="00611385" w:rsidRPr="00E16804" w:rsidRDefault="00611385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         a.  </w:t>
      </w:r>
      <w:r w:rsidR="00B34BE8" w:rsidRPr="00E16804">
        <w:rPr>
          <w:rFonts w:ascii="Calibri" w:hAnsi="Calibri" w:cs="Calibri"/>
        </w:rPr>
        <w:t>Debit Cards Update</w:t>
      </w:r>
      <w:r w:rsidR="007E4129" w:rsidRPr="00E16804">
        <w:rPr>
          <w:rFonts w:ascii="Calibri" w:hAnsi="Calibri" w:cs="Calibri"/>
        </w:rPr>
        <w:t xml:space="preserve"> on switch to Credit Cards</w:t>
      </w:r>
    </w:p>
    <w:p w14:paraId="66FA83FD" w14:textId="703189A1" w:rsidR="003108B2" w:rsidRPr="00E16804" w:rsidRDefault="00B34BE8" w:rsidP="008F030D">
      <w:pPr>
        <w:spacing w:after="0" w:line="240" w:lineRule="auto"/>
        <w:rPr>
          <w:rFonts w:ascii="Roboto" w:hAnsi="Roboto"/>
          <w:color w:val="444746"/>
        </w:rPr>
      </w:pPr>
      <w:r w:rsidRPr="00E16804">
        <w:rPr>
          <w:rFonts w:ascii="Calibri" w:hAnsi="Calibri" w:cs="Calibri"/>
        </w:rPr>
        <w:t xml:space="preserve">         b.  Computer Equipment</w:t>
      </w:r>
      <w:r w:rsidR="00CE6357" w:rsidRPr="00E16804">
        <w:rPr>
          <w:rFonts w:ascii="Calibri" w:hAnsi="Calibri" w:cs="Calibri"/>
        </w:rPr>
        <w:t xml:space="preserve">, ACA Master Files, </w:t>
      </w:r>
      <w:r w:rsidRPr="00E16804">
        <w:rPr>
          <w:rFonts w:ascii="Calibri" w:hAnsi="Calibri" w:cs="Calibri"/>
        </w:rPr>
        <w:t xml:space="preserve"> and Recorder </w:t>
      </w:r>
      <w:r w:rsidR="008F030D" w:rsidRPr="00E16804">
        <w:rPr>
          <w:rFonts w:ascii="Calibri" w:hAnsi="Calibri" w:cs="Calibri"/>
        </w:rPr>
        <w:t>Update</w:t>
      </w:r>
    </w:p>
    <w:p w14:paraId="2B683F15" w14:textId="1114483B" w:rsidR="00CC3C69" w:rsidRPr="00E16804" w:rsidRDefault="00CC3C69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   </w:t>
      </w:r>
      <w:r w:rsidR="00611385" w:rsidRPr="00E16804">
        <w:rPr>
          <w:rFonts w:ascii="Calibri" w:hAnsi="Calibri" w:cs="Calibri"/>
        </w:rPr>
        <w:t xml:space="preserve">    </w:t>
      </w:r>
      <w:r w:rsidR="007507A6" w:rsidRPr="00E16804">
        <w:rPr>
          <w:rFonts w:ascii="Calibri" w:hAnsi="Calibri" w:cs="Calibri"/>
        </w:rPr>
        <w:t xml:space="preserve"> </w:t>
      </w:r>
      <w:r w:rsidRPr="00E16804">
        <w:rPr>
          <w:rFonts w:ascii="Calibri" w:hAnsi="Calibri" w:cs="Calibri"/>
        </w:rPr>
        <w:t xml:space="preserve"> </w:t>
      </w:r>
      <w:r w:rsidR="00B34BE8" w:rsidRPr="00E16804">
        <w:rPr>
          <w:rFonts w:ascii="Calibri" w:hAnsi="Calibri" w:cs="Calibri"/>
        </w:rPr>
        <w:t>c</w:t>
      </w:r>
      <w:r w:rsidRPr="00E16804">
        <w:rPr>
          <w:rFonts w:ascii="Calibri" w:hAnsi="Calibri" w:cs="Calibri"/>
        </w:rPr>
        <w:t xml:space="preserve">. </w:t>
      </w:r>
      <w:r w:rsidR="00C94FD5">
        <w:rPr>
          <w:rFonts w:ascii="Calibri" w:hAnsi="Calibri" w:cs="Calibri"/>
        </w:rPr>
        <w:t xml:space="preserve"> </w:t>
      </w:r>
      <w:r w:rsidRPr="00E16804">
        <w:rPr>
          <w:rFonts w:ascii="Calibri" w:hAnsi="Calibri" w:cs="Calibri"/>
        </w:rPr>
        <w:t xml:space="preserve"> Website &amp; Services listing and Facebook Update</w:t>
      </w:r>
    </w:p>
    <w:p w14:paraId="7138FF7A" w14:textId="51C1C0F5" w:rsidR="007E4129" w:rsidRPr="00E16804" w:rsidRDefault="007E4129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       </w:t>
      </w:r>
      <w:r w:rsidR="007507A6" w:rsidRPr="00E16804">
        <w:rPr>
          <w:rFonts w:ascii="Calibri" w:hAnsi="Calibri" w:cs="Calibri"/>
        </w:rPr>
        <w:t xml:space="preserve"> </w:t>
      </w:r>
      <w:r w:rsidRPr="00E16804">
        <w:rPr>
          <w:rFonts w:ascii="Calibri" w:hAnsi="Calibri" w:cs="Calibri"/>
        </w:rPr>
        <w:t xml:space="preserve"> d. </w:t>
      </w:r>
      <w:r w:rsidR="00C94FD5">
        <w:rPr>
          <w:rFonts w:ascii="Calibri" w:hAnsi="Calibri" w:cs="Calibri"/>
        </w:rPr>
        <w:t xml:space="preserve"> </w:t>
      </w:r>
      <w:r w:rsidRPr="00E16804">
        <w:rPr>
          <w:rFonts w:ascii="Calibri" w:hAnsi="Calibri" w:cs="Calibri"/>
        </w:rPr>
        <w:t xml:space="preserve">Golf Cart </w:t>
      </w:r>
      <w:r w:rsidR="00252356" w:rsidRPr="00E16804">
        <w:rPr>
          <w:rFonts w:ascii="Calibri" w:hAnsi="Calibri" w:cs="Calibri"/>
        </w:rPr>
        <w:t>Purchase</w:t>
      </w:r>
      <w:r w:rsidRPr="00E16804">
        <w:rPr>
          <w:rFonts w:ascii="Calibri" w:hAnsi="Calibri" w:cs="Calibri"/>
        </w:rPr>
        <w:t xml:space="preserve"> Update</w:t>
      </w:r>
    </w:p>
    <w:p w14:paraId="29C246F6" w14:textId="6D429717" w:rsidR="00E23D75" w:rsidRPr="00E16804" w:rsidRDefault="00E23D75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         e.  Archdale Hall Rules Sign and No Trespass Citation Update</w:t>
      </w:r>
    </w:p>
    <w:p w14:paraId="1C38162D" w14:textId="0F08701D" w:rsidR="00A05E2D" w:rsidRPr="00E16804" w:rsidRDefault="00A05E2D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         f. </w:t>
      </w:r>
      <w:r w:rsidR="00C94FD5">
        <w:rPr>
          <w:rFonts w:ascii="Calibri" w:hAnsi="Calibri" w:cs="Calibri"/>
        </w:rPr>
        <w:t xml:space="preserve"> </w:t>
      </w:r>
      <w:r w:rsidRPr="00E16804">
        <w:rPr>
          <w:rFonts w:ascii="Calibri" w:hAnsi="Calibri" w:cs="Calibri"/>
        </w:rPr>
        <w:t xml:space="preserve"> </w:t>
      </w:r>
      <w:r w:rsidRPr="00E16804">
        <w:rPr>
          <w:rFonts w:ascii="Calibri" w:eastAsia="Calibri" w:hAnsi="Calibri"/>
          <w:kern w:val="2"/>
          <w:sz w:val="22"/>
          <w:szCs w:val="22"/>
          <w14:ligatures w14:val="standardContextual"/>
        </w:rPr>
        <w:t>Additional Stop Sign on Knightsbridge Drive</w:t>
      </w:r>
    </w:p>
    <w:p w14:paraId="1776F8FE" w14:textId="0FEFDB2C" w:rsidR="00E23D75" w:rsidRPr="00E16804" w:rsidRDefault="006E4583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     </w:t>
      </w:r>
      <w:r w:rsidR="00E16804">
        <w:rPr>
          <w:rFonts w:ascii="Calibri" w:hAnsi="Calibri" w:cs="Calibri"/>
        </w:rPr>
        <w:t xml:space="preserve"> </w:t>
      </w:r>
      <w:r w:rsidRPr="00E16804">
        <w:rPr>
          <w:rFonts w:ascii="Calibri" w:hAnsi="Calibri" w:cs="Calibri"/>
        </w:rPr>
        <w:t xml:space="preserve"> </w:t>
      </w:r>
      <w:r w:rsidR="00E23D75" w:rsidRPr="00E16804">
        <w:rPr>
          <w:rFonts w:ascii="Calibri" w:hAnsi="Calibri" w:cs="Calibri"/>
        </w:rPr>
        <w:t xml:space="preserve"> </w:t>
      </w:r>
      <w:r w:rsidRPr="00E16804">
        <w:rPr>
          <w:rFonts w:ascii="Calibri" w:hAnsi="Calibri" w:cs="Calibri"/>
        </w:rPr>
        <w:t xml:space="preserve"> </w:t>
      </w:r>
      <w:r w:rsidR="00A05E2D" w:rsidRPr="00E16804">
        <w:rPr>
          <w:rFonts w:ascii="Calibri" w:hAnsi="Calibri" w:cs="Calibri"/>
        </w:rPr>
        <w:t>g</w:t>
      </w:r>
      <w:r w:rsidRPr="00E16804">
        <w:rPr>
          <w:rFonts w:ascii="Calibri" w:hAnsi="Calibri" w:cs="Calibri"/>
        </w:rPr>
        <w:t>.  Dorchester County Assistance with Code Violations</w:t>
      </w:r>
      <w:r w:rsidR="00E23D75" w:rsidRPr="00E16804">
        <w:rPr>
          <w:rFonts w:ascii="Calibri" w:hAnsi="Calibri" w:cs="Calibri"/>
        </w:rPr>
        <w:t xml:space="preserve"> </w:t>
      </w:r>
    </w:p>
    <w:p w14:paraId="37D20823" w14:textId="7FB7E59F" w:rsidR="002940A2" w:rsidRDefault="00E23D75" w:rsidP="002940A2">
      <w:pPr>
        <w:tabs>
          <w:tab w:val="clear" w:pos="2448"/>
        </w:tabs>
        <w:spacing w:after="0" w:line="259" w:lineRule="auto"/>
        <w:rPr>
          <w:rFonts w:ascii="Calibri" w:eastAsia="Calibri" w:hAnsi="Calibri"/>
          <w:kern w:val="2"/>
          <w14:ligatures w14:val="standardContextual"/>
        </w:rPr>
      </w:pPr>
      <w:r w:rsidRPr="00E16804">
        <w:rPr>
          <w:rFonts w:ascii="Calibri" w:hAnsi="Calibri" w:cs="Calibri"/>
        </w:rPr>
        <w:t xml:space="preserve">    </w:t>
      </w:r>
      <w:r w:rsidR="00E16804">
        <w:rPr>
          <w:rFonts w:ascii="Calibri" w:hAnsi="Calibri" w:cs="Calibri"/>
        </w:rPr>
        <w:t xml:space="preserve"> </w:t>
      </w:r>
      <w:r w:rsidRPr="00E16804">
        <w:rPr>
          <w:rFonts w:ascii="Calibri" w:hAnsi="Calibri" w:cs="Calibri"/>
        </w:rPr>
        <w:t xml:space="preserve">    </w:t>
      </w:r>
      <w:r w:rsidR="00A05E2D" w:rsidRPr="00E16804">
        <w:rPr>
          <w:rFonts w:ascii="Calibri" w:hAnsi="Calibri" w:cs="Calibri"/>
        </w:rPr>
        <w:t>h</w:t>
      </w:r>
      <w:r w:rsidR="00CE6357" w:rsidRPr="00E16804">
        <w:rPr>
          <w:rFonts w:ascii="Calibri" w:hAnsi="Calibri" w:cs="Calibri"/>
        </w:rPr>
        <w:t xml:space="preserve">.  </w:t>
      </w:r>
      <w:r w:rsidR="002940A2" w:rsidRPr="00E16804">
        <w:rPr>
          <w:rFonts w:ascii="Calibri" w:eastAsia="Calibri" w:hAnsi="Calibri"/>
          <w:kern w:val="2"/>
          <w14:ligatures w14:val="standardContextual"/>
        </w:rPr>
        <w:t xml:space="preserve">ACA Board reviewed suggestions from last General Meeting and responded as follows: </w:t>
      </w:r>
    </w:p>
    <w:p w14:paraId="0F8F073A" w14:textId="0FDC94AA" w:rsidR="002940A2" w:rsidRDefault="002940A2" w:rsidP="002940A2">
      <w:pPr>
        <w:tabs>
          <w:tab w:val="clear" w:pos="2448"/>
        </w:tabs>
        <w:spacing w:after="0" w:line="259" w:lineRule="auto"/>
        <w:rPr>
          <w:rFonts w:ascii="Calibri" w:eastAsia="Calibri" w:hAnsi="Calibri" w:cs="Calibri"/>
          <w:kern w:val="2"/>
          <w14:ligatures w14:val="standardContextual"/>
        </w:rPr>
      </w:pPr>
      <w:r w:rsidRPr="00E16804">
        <w:rPr>
          <w:rFonts w:ascii="Calibri" w:eastAsia="Calibri" w:hAnsi="Calibri" w:cs="Calibri"/>
          <w:kern w:val="2"/>
          <w14:ligatures w14:val="standardContextual"/>
        </w:rPr>
        <w:tab/>
        <w:t xml:space="preserve">- Jeff Becker suggested the ACA offer payment installments for people who may find the $50  one-time </w:t>
      </w:r>
      <w:r w:rsidRPr="00E16804">
        <w:rPr>
          <w:rFonts w:ascii="Calibri" w:eastAsia="Calibri" w:hAnsi="Calibri" w:cs="Calibri"/>
          <w:kern w:val="2"/>
          <w14:ligatures w14:val="standardContextual"/>
        </w:rPr>
        <w:tab/>
        <w:t xml:space="preserve">payment a challenge.  ACA Board thought the current system of payment on-line or by mail is sufficient </w:t>
      </w:r>
      <w:r w:rsidRPr="00E16804">
        <w:rPr>
          <w:rFonts w:ascii="Calibri" w:eastAsia="Calibri" w:hAnsi="Calibri" w:cs="Calibri"/>
          <w:kern w:val="2"/>
          <w14:ligatures w14:val="standardContextual"/>
        </w:rPr>
        <w:tab/>
        <w:t xml:space="preserve">for anyone who wants to make partial payments.  </w:t>
      </w:r>
    </w:p>
    <w:p w14:paraId="66012923" w14:textId="77777777" w:rsidR="00AA029C" w:rsidRDefault="00AA029C" w:rsidP="00AA029C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- Gwen Cruise suggested the ACA produce a flyer to put on mailboxes to make the community aware of  </w:t>
      </w:r>
    </w:p>
    <w:p w14:paraId="3E61B501" w14:textId="77777777" w:rsidR="00AA029C" w:rsidRDefault="00AA029C" w:rsidP="00AA029C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the work the ACA does.  Comments were made about how to distribute the flyers since they can’t go </w:t>
      </w:r>
    </w:p>
    <w:p w14:paraId="41A360C4" w14:textId="77777777" w:rsidR="00AA029C" w:rsidRDefault="00AA029C" w:rsidP="00AA029C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in the mailbox.  The annual membership mailings were noted to contain information on what the ACA </w:t>
      </w:r>
    </w:p>
    <w:p w14:paraId="30D35FF5" w14:textId="77777777" w:rsidR="00AA029C" w:rsidRDefault="00AA029C" w:rsidP="00AA029C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does.  Board members  will look into edits or formatting of the membership mailing to better highlight  </w:t>
      </w:r>
    </w:p>
    <w:p w14:paraId="645CC0AA" w14:textId="45631490" w:rsidR="00AA029C" w:rsidRDefault="00AA029C" w:rsidP="00AA029C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the works the ACA does while not being cumbersome on hand delivery. </w:t>
      </w:r>
    </w:p>
    <w:p w14:paraId="34453D8C" w14:textId="77777777" w:rsidR="00AA029C" w:rsidRPr="00E16804" w:rsidRDefault="00AA029C" w:rsidP="002940A2">
      <w:pPr>
        <w:tabs>
          <w:tab w:val="clear" w:pos="2448"/>
        </w:tabs>
        <w:spacing w:after="0" w:line="259" w:lineRule="auto"/>
        <w:rPr>
          <w:rFonts w:ascii="Calibri" w:eastAsia="Calibri" w:hAnsi="Calibri" w:cs="Calibri"/>
          <w:kern w:val="2"/>
          <w14:ligatures w14:val="standardContextual"/>
        </w:rPr>
      </w:pPr>
    </w:p>
    <w:p w14:paraId="3FB1FB1D" w14:textId="6C60E6B7" w:rsidR="00B34BE8" w:rsidRPr="00E16804" w:rsidRDefault="00CC3C69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lastRenderedPageBreak/>
        <w:t>2.  Budget Surplus Funds 202</w:t>
      </w:r>
      <w:r w:rsidR="001036F4" w:rsidRPr="00E16804">
        <w:rPr>
          <w:rFonts w:ascii="Calibri" w:hAnsi="Calibri" w:cs="Calibri"/>
        </w:rPr>
        <w:t>5 Neighborhood Improvement Projects</w:t>
      </w:r>
      <w:r w:rsidRPr="00E16804">
        <w:rPr>
          <w:rFonts w:ascii="Calibri" w:hAnsi="Calibri" w:cs="Calibri"/>
        </w:rPr>
        <w:t xml:space="preserve"> </w:t>
      </w:r>
      <w:r w:rsidR="00B34BE8" w:rsidRPr="00E16804">
        <w:rPr>
          <w:rFonts w:ascii="Calibri" w:hAnsi="Calibri" w:cs="Calibri"/>
        </w:rPr>
        <w:t xml:space="preserve">Updates on Projects and Next Steps: </w:t>
      </w:r>
    </w:p>
    <w:p w14:paraId="18AE4816" w14:textId="236C9CA8" w:rsidR="003C75EA" w:rsidRPr="00E16804" w:rsidRDefault="00B34BE8" w:rsidP="003C75E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      </w:t>
      </w:r>
      <w:r w:rsidR="003C75EA" w:rsidRPr="00E16804">
        <w:rPr>
          <w:rFonts w:ascii="Calibri" w:hAnsi="Calibri" w:cs="Calibri"/>
        </w:rPr>
        <w:t xml:space="preserve">    a.  The Archdale Landing sign</w:t>
      </w:r>
      <w:r w:rsidR="00580038" w:rsidRPr="00E16804">
        <w:rPr>
          <w:rFonts w:ascii="Calibri" w:hAnsi="Calibri" w:cs="Calibri"/>
        </w:rPr>
        <w:t xml:space="preserve"> - The</w:t>
      </w:r>
      <w:r w:rsidR="003C75EA" w:rsidRPr="00E16804">
        <w:rPr>
          <w:rFonts w:ascii="Calibri" w:hAnsi="Calibri" w:cs="Calibri"/>
        </w:rPr>
        <w:t xml:space="preserve"> </w:t>
      </w:r>
      <w:r w:rsidR="00580038" w:rsidRPr="00E16804">
        <w:rPr>
          <w:rFonts w:ascii="Calibri" w:hAnsi="Calibri" w:cs="Calibri"/>
        </w:rPr>
        <w:t xml:space="preserve">faded </w:t>
      </w:r>
      <w:r w:rsidR="003C75EA" w:rsidRPr="00E16804">
        <w:rPr>
          <w:rFonts w:ascii="Calibri" w:hAnsi="Calibri" w:cs="Calibri"/>
        </w:rPr>
        <w:t>frame was repainted brown by a volunteer.</w:t>
      </w:r>
    </w:p>
    <w:p w14:paraId="03D660E5" w14:textId="2A93C8FC" w:rsidR="003C75EA" w:rsidRPr="00E16804" w:rsidRDefault="003C75EA" w:rsidP="003C75E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          b.  Neighborhood Covenants and Restrictions Overview</w:t>
      </w:r>
    </w:p>
    <w:p w14:paraId="47D70DB1" w14:textId="39E6B202" w:rsidR="00E16804" w:rsidRPr="00E16804" w:rsidRDefault="003C75EA" w:rsidP="003C75E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       </w:t>
      </w:r>
      <w:r w:rsidR="00442F45" w:rsidRPr="00E16804">
        <w:rPr>
          <w:rFonts w:ascii="Calibri" w:hAnsi="Calibri" w:cs="Calibri"/>
        </w:rPr>
        <w:t xml:space="preserve"> </w:t>
      </w:r>
      <w:r w:rsidRPr="00E16804">
        <w:rPr>
          <w:rFonts w:ascii="Calibri" w:hAnsi="Calibri" w:cs="Calibri"/>
        </w:rPr>
        <w:t xml:space="preserve">  c.  Neighborhood Covenants and Restrictions Prep for Sign -  </w:t>
      </w:r>
      <w:r w:rsidR="0090635C" w:rsidRPr="00E16804">
        <w:rPr>
          <w:rFonts w:ascii="Calibri" w:hAnsi="Calibri" w:cs="Calibri"/>
        </w:rPr>
        <w:t>O</w:t>
      </w:r>
      <w:r w:rsidRPr="00E16804">
        <w:rPr>
          <w:rFonts w:ascii="Calibri" w:hAnsi="Calibri" w:cs="Calibri"/>
        </w:rPr>
        <w:t>vergrown bushes</w:t>
      </w:r>
      <w:r w:rsidR="00442F45" w:rsidRPr="00E16804">
        <w:rPr>
          <w:rFonts w:ascii="Calibri" w:hAnsi="Calibri" w:cs="Calibri"/>
        </w:rPr>
        <w:t xml:space="preserve"> around the </w:t>
      </w:r>
      <w:r w:rsidR="00E16804" w:rsidRPr="00E16804">
        <w:rPr>
          <w:rFonts w:ascii="Calibri" w:hAnsi="Calibri" w:cs="Calibri"/>
        </w:rPr>
        <w:t xml:space="preserve">back and    </w:t>
      </w:r>
    </w:p>
    <w:p w14:paraId="31ED37CF" w14:textId="424CBA1F" w:rsidR="00E16804" w:rsidRPr="00E16804" w:rsidRDefault="00E16804" w:rsidP="003C75E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               </w:t>
      </w:r>
      <w:r w:rsidR="003C75EA" w:rsidRPr="00E16804">
        <w:rPr>
          <w:rFonts w:ascii="Calibri" w:hAnsi="Calibri" w:cs="Calibri"/>
        </w:rPr>
        <w:t xml:space="preserve">side of the  Archdale entry sign were cleared and the bushes were pruned and removed by a group </w:t>
      </w:r>
      <w:r w:rsidRPr="00E16804">
        <w:rPr>
          <w:rFonts w:ascii="Calibri" w:hAnsi="Calibri" w:cs="Calibri"/>
        </w:rPr>
        <w:t xml:space="preserve"> </w:t>
      </w:r>
    </w:p>
    <w:p w14:paraId="0891A124" w14:textId="0EBF4E70" w:rsidR="00E16804" w:rsidRPr="00E16804" w:rsidRDefault="00E16804" w:rsidP="003C75E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</w:t>
      </w:r>
      <w:r w:rsidRPr="00E16804">
        <w:rPr>
          <w:rFonts w:ascii="Calibri" w:hAnsi="Calibri" w:cs="Calibri"/>
        </w:rPr>
        <w:t xml:space="preserve"> </w:t>
      </w:r>
      <w:r w:rsidR="003C75EA" w:rsidRPr="00E16804">
        <w:rPr>
          <w:rFonts w:ascii="Calibri" w:hAnsi="Calibri" w:cs="Calibri"/>
        </w:rPr>
        <w:t xml:space="preserve">of volunteers. The materials for the wood frame need to be purchased, constructed and painted.  </w:t>
      </w:r>
      <w:r w:rsidRPr="00E16804">
        <w:rPr>
          <w:rFonts w:ascii="Calibri" w:hAnsi="Calibri" w:cs="Calibri"/>
        </w:rPr>
        <w:t xml:space="preserve">        </w:t>
      </w:r>
    </w:p>
    <w:p w14:paraId="3D0001F0" w14:textId="1DED07B7" w:rsidR="003C75EA" w:rsidRPr="00E16804" w:rsidRDefault="00E16804" w:rsidP="003C75E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</w:t>
      </w:r>
      <w:r w:rsidRPr="00E16804">
        <w:rPr>
          <w:rFonts w:ascii="Calibri" w:hAnsi="Calibri" w:cs="Calibri"/>
        </w:rPr>
        <w:t xml:space="preserve"> M</w:t>
      </w:r>
      <w:r w:rsidR="003C75EA" w:rsidRPr="00E16804">
        <w:rPr>
          <w:rFonts w:ascii="Calibri" w:hAnsi="Calibri" w:cs="Calibri"/>
        </w:rPr>
        <w:t xml:space="preserve">arty will </w:t>
      </w:r>
      <w:r w:rsidRPr="00E16804">
        <w:rPr>
          <w:rFonts w:ascii="Calibri" w:hAnsi="Calibri" w:cs="Calibri"/>
        </w:rPr>
        <w:t>check on</w:t>
      </w:r>
      <w:r w:rsidR="003C75EA" w:rsidRPr="00E16804">
        <w:rPr>
          <w:rFonts w:ascii="Calibri" w:hAnsi="Calibri" w:cs="Calibri"/>
        </w:rPr>
        <w:t xml:space="preserve">  </w:t>
      </w:r>
      <w:r w:rsidRPr="00E16804">
        <w:rPr>
          <w:rFonts w:ascii="Calibri" w:hAnsi="Calibri" w:cs="Calibri"/>
        </w:rPr>
        <w:t>t</w:t>
      </w:r>
      <w:r w:rsidR="003C75EA" w:rsidRPr="00E16804">
        <w:rPr>
          <w:rFonts w:ascii="Calibri" w:hAnsi="Calibri" w:cs="Calibri"/>
        </w:rPr>
        <w:t xml:space="preserve">he sign permit. The area needs to be checked for utilities before installation. </w:t>
      </w:r>
    </w:p>
    <w:p w14:paraId="310D0C74" w14:textId="65856BBD" w:rsidR="009434FA" w:rsidRPr="00E16804" w:rsidRDefault="003C75EA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        </w:t>
      </w:r>
      <w:r w:rsidR="006E4583" w:rsidRPr="00E16804">
        <w:rPr>
          <w:rFonts w:ascii="Calibri" w:hAnsi="Calibri" w:cs="Calibri"/>
        </w:rPr>
        <w:t xml:space="preserve">  </w:t>
      </w:r>
      <w:r w:rsidR="00442F45" w:rsidRPr="00E16804">
        <w:rPr>
          <w:rFonts w:ascii="Calibri" w:hAnsi="Calibri" w:cs="Calibri"/>
        </w:rPr>
        <w:t>d</w:t>
      </w:r>
      <w:r w:rsidR="006E4583" w:rsidRPr="00E16804">
        <w:rPr>
          <w:rFonts w:ascii="Calibri" w:hAnsi="Calibri" w:cs="Calibri"/>
        </w:rPr>
        <w:t xml:space="preserve">.  </w:t>
      </w:r>
      <w:r w:rsidR="00CC3C69" w:rsidRPr="00E16804">
        <w:rPr>
          <w:rFonts w:ascii="Calibri" w:hAnsi="Calibri" w:cs="Calibri"/>
        </w:rPr>
        <w:t>Other low</w:t>
      </w:r>
      <w:r w:rsidR="006E4583" w:rsidRPr="00E16804">
        <w:rPr>
          <w:rFonts w:ascii="Calibri" w:hAnsi="Calibri" w:cs="Calibri"/>
        </w:rPr>
        <w:t xml:space="preserve"> </w:t>
      </w:r>
      <w:r w:rsidR="00CC3C69" w:rsidRPr="00E16804">
        <w:rPr>
          <w:rFonts w:ascii="Calibri" w:hAnsi="Calibri" w:cs="Calibri"/>
        </w:rPr>
        <w:t>maintenance landscape  projects in  common</w:t>
      </w:r>
      <w:r w:rsidR="001036F4" w:rsidRPr="00E16804">
        <w:rPr>
          <w:rFonts w:ascii="Calibri" w:hAnsi="Calibri" w:cs="Calibri"/>
        </w:rPr>
        <w:t xml:space="preserve"> </w:t>
      </w:r>
      <w:r w:rsidR="00CC3C69" w:rsidRPr="00E16804">
        <w:rPr>
          <w:rFonts w:ascii="Calibri" w:hAnsi="Calibri" w:cs="Calibri"/>
        </w:rPr>
        <w:t xml:space="preserve">areas as neighborhoods get involved. </w:t>
      </w:r>
    </w:p>
    <w:p w14:paraId="695169D3" w14:textId="386E8747" w:rsidR="00CC3C69" w:rsidRPr="00E16804" w:rsidRDefault="00252356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>3</w:t>
      </w:r>
      <w:r w:rsidR="00CC3C69" w:rsidRPr="00E16804">
        <w:rPr>
          <w:rFonts w:ascii="Calibri" w:hAnsi="Calibri" w:cs="Calibri"/>
        </w:rPr>
        <w:t>.  Volunteer and Event Announcements</w:t>
      </w:r>
    </w:p>
    <w:p w14:paraId="7566A70E" w14:textId="77777777" w:rsidR="00E16804" w:rsidRDefault="00CC3C69" w:rsidP="001036F4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        </w:t>
      </w:r>
      <w:r w:rsidR="00E16804">
        <w:rPr>
          <w:rFonts w:ascii="Calibri" w:hAnsi="Calibri" w:cs="Calibri"/>
        </w:rPr>
        <w:t xml:space="preserve">  </w:t>
      </w:r>
      <w:r w:rsidRPr="00E16804">
        <w:rPr>
          <w:rFonts w:ascii="Calibri" w:hAnsi="Calibri" w:cs="Calibri"/>
        </w:rPr>
        <w:t xml:space="preserve">a.  Quarterly Event – </w:t>
      </w:r>
      <w:r w:rsidR="00252356" w:rsidRPr="00E16804">
        <w:rPr>
          <w:rFonts w:ascii="Calibri" w:eastAsia="Calibri" w:hAnsi="Calibri"/>
          <w:kern w:val="2"/>
          <w14:ligatures w14:val="standardContextual"/>
        </w:rPr>
        <w:t>Neighborhood Fun Day, Sat. June 13</w:t>
      </w:r>
      <w:r w:rsidR="00252356" w:rsidRPr="00E16804">
        <w:rPr>
          <w:rFonts w:ascii="Calibri" w:eastAsia="Calibri" w:hAnsi="Calibri"/>
          <w:kern w:val="2"/>
          <w:vertAlign w:val="superscript"/>
          <w14:ligatures w14:val="standardContextual"/>
        </w:rPr>
        <w:t>th</w:t>
      </w:r>
      <w:r w:rsidR="00252356" w:rsidRPr="00E16804">
        <w:rPr>
          <w:rFonts w:ascii="Calibri" w:eastAsia="Calibri" w:hAnsi="Calibri"/>
          <w:kern w:val="2"/>
          <w14:ligatures w14:val="standardContextual"/>
        </w:rPr>
        <w:t>, 9:30am – 12 pm</w:t>
      </w:r>
      <w:r w:rsidR="00ED2CDD" w:rsidRPr="00E16804">
        <w:rPr>
          <w:rFonts w:ascii="Calibri" w:hAnsi="Calibri" w:cs="Calibri"/>
        </w:rPr>
        <w:t xml:space="preserve"> </w:t>
      </w:r>
      <w:r w:rsidR="00471AE3" w:rsidRPr="00E16804">
        <w:rPr>
          <w:rFonts w:ascii="Calibri" w:hAnsi="Calibri" w:cs="Calibri"/>
        </w:rPr>
        <w:t xml:space="preserve">  </w:t>
      </w:r>
      <w:r w:rsidR="00ED2CDD" w:rsidRPr="00E16804">
        <w:rPr>
          <w:rFonts w:ascii="Calibri" w:hAnsi="Calibri" w:cs="Calibri"/>
        </w:rPr>
        <w:t>Debrief</w:t>
      </w:r>
      <w:r w:rsidR="00471AE3" w:rsidRPr="00E16804">
        <w:rPr>
          <w:rFonts w:ascii="Calibri" w:hAnsi="Calibri" w:cs="Calibri"/>
        </w:rPr>
        <w:t xml:space="preserve"> and discuss change </w:t>
      </w:r>
    </w:p>
    <w:p w14:paraId="0DC7008F" w14:textId="7BBA16AD" w:rsidR="001036F4" w:rsidRPr="00E16804" w:rsidRDefault="00E16804" w:rsidP="001036F4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</w:t>
      </w:r>
      <w:r w:rsidR="00471AE3" w:rsidRPr="00E16804">
        <w:rPr>
          <w:rFonts w:ascii="Calibri" w:hAnsi="Calibri" w:cs="Calibri"/>
        </w:rPr>
        <w:t>of day of week and time.</w:t>
      </w:r>
    </w:p>
    <w:p w14:paraId="36D80774" w14:textId="77777777" w:rsidR="002940A2" w:rsidRPr="00E16804" w:rsidRDefault="00CC3C69" w:rsidP="00C3533F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  </w:t>
      </w:r>
    </w:p>
    <w:p w14:paraId="4535E9FA" w14:textId="619BF377" w:rsidR="00C3533F" w:rsidRPr="00E16804" w:rsidRDefault="007E4129" w:rsidP="00C3533F">
      <w:pPr>
        <w:spacing w:after="0"/>
        <w:rPr>
          <w:rFonts w:ascii="Calibri" w:hAnsi="Calibri" w:cs="Calibri"/>
          <w:b/>
          <w:bCs/>
        </w:rPr>
      </w:pPr>
      <w:r w:rsidRPr="00E16804">
        <w:rPr>
          <w:rFonts w:ascii="Calibri" w:hAnsi="Calibri" w:cs="Calibri"/>
          <w:b/>
          <w:bCs/>
        </w:rPr>
        <w:t>New Business</w:t>
      </w:r>
    </w:p>
    <w:p w14:paraId="0090717D" w14:textId="77777777" w:rsidR="00F73423" w:rsidRDefault="00C3533F" w:rsidP="00C3533F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>1.</w:t>
      </w:r>
      <w:r w:rsidRPr="00E16804">
        <w:rPr>
          <w:rFonts w:ascii="Calibri" w:hAnsi="Calibri" w:cs="Calibri"/>
          <w:b/>
          <w:bCs/>
        </w:rPr>
        <w:t xml:space="preserve"> </w:t>
      </w:r>
      <w:r w:rsidR="00CC3C69" w:rsidRPr="00E16804">
        <w:rPr>
          <w:rFonts w:ascii="Calibri" w:hAnsi="Calibri" w:cs="Calibri"/>
        </w:rPr>
        <w:t xml:space="preserve"> </w:t>
      </w:r>
      <w:r w:rsidR="00E23D75" w:rsidRPr="00E16804">
        <w:rPr>
          <w:rFonts w:ascii="Calibri" w:hAnsi="Calibri" w:cs="Calibri"/>
        </w:rPr>
        <w:t>Quarterly Event – Prep Community Yard Sale, Sat. Sept 12</w:t>
      </w:r>
      <w:r w:rsidR="00E23D75" w:rsidRPr="00E16804">
        <w:rPr>
          <w:rFonts w:ascii="Calibri" w:hAnsi="Calibri" w:cs="Calibri"/>
          <w:vertAlign w:val="superscript"/>
        </w:rPr>
        <w:t>th</w:t>
      </w:r>
      <w:r w:rsidR="00E23D75" w:rsidRPr="00E16804">
        <w:rPr>
          <w:rFonts w:ascii="Calibri" w:hAnsi="Calibri" w:cs="Calibri"/>
        </w:rPr>
        <w:t xml:space="preserve">, 8am-1pm.  No changes from last year.  </w:t>
      </w:r>
      <w:r w:rsidR="00F73423">
        <w:rPr>
          <w:rFonts w:ascii="Calibri" w:hAnsi="Calibri" w:cs="Calibri"/>
        </w:rPr>
        <w:t xml:space="preserve"> </w:t>
      </w:r>
    </w:p>
    <w:p w14:paraId="66F6673A" w14:textId="77777777" w:rsidR="00382518" w:rsidRDefault="00F73423" w:rsidP="00C3533F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E23D75" w:rsidRPr="00E16804">
        <w:rPr>
          <w:rFonts w:ascii="Calibri" w:hAnsi="Calibri" w:cs="Calibri"/>
        </w:rPr>
        <w:t>Need minimum of 4 participants to  sign up before Friday, 9/4/2026.</w:t>
      </w:r>
      <w:r w:rsidR="00382518">
        <w:rPr>
          <w:rFonts w:ascii="Calibri" w:hAnsi="Calibri" w:cs="Calibri"/>
        </w:rPr>
        <w:t xml:space="preserve">  Participation forms available for pick     </w:t>
      </w:r>
    </w:p>
    <w:p w14:paraId="4B3E1830" w14:textId="6CA8987A" w:rsidR="00ED2CDD" w:rsidRPr="00E16804" w:rsidRDefault="00382518" w:rsidP="00C3533F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up at the meeting and on the web.  </w:t>
      </w:r>
      <w:r w:rsidR="00C94FD5">
        <w:rPr>
          <w:rFonts w:ascii="Calibri" w:hAnsi="Calibri" w:cs="Calibri"/>
        </w:rPr>
        <w:t>Overview and sign-up sheet</w:t>
      </w:r>
      <w:r w:rsidR="00C94FD5" w:rsidRPr="00C94FD5">
        <w:rPr>
          <w:rFonts w:ascii="Calibri" w:hAnsi="Calibri" w:cs="Calibri"/>
        </w:rPr>
        <w:t xml:space="preserve"> </w:t>
      </w:r>
      <w:r w:rsidR="00C94FD5">
        <w:rPr>
          <w:rFonts w:ascii="Calibri" w:hAnsi="Calibri" w:cs="Calibri"/>
        </w:rPr>
        <w:t>for volunteer opportunities</w:t>
      </w:r>
      <w:r>
        <w:rPr>
          <w:rFonts w:ascii="Calibri" w:hAnsi="Calibri" w:cs="Calibri"/>
        </w:rPr>
        <w:t xml:space="preserve"> available</w:t>
      </w:r>
      <w:r w:rsidR="00C94FD5">
        <w:rPr>
          <w:rFonts w:ascii="Calibri" w:hAnsi="Calibri" w:cs="Calibri"/>
        </w:rPr>
        <w:t xml:space="preserve">. </w:t>
      </w:r>
      <w:r w:rsidR="00E23D75" w:rsidRPr="00E16804">
        <w:rPr>
          <w:rFonts w:ascii="Calibri" w:hAnsi="Calibri" w:cs="Calibri"/>
        </w:rPr>
        <w:t xml:space="preserve"> </w:t>
      </w:r>
    </w:p>
    <w:p w14:paraId="698D4572" w14:textId="7621D8DF" w:rsidR="000819DA" w:rsidRPr="00E16804" w:rsidRDefault="00773C8E" w:rsidP="000819DA">
      <w:pPr>
        <w:tabs>
          <w:tab w:val="clear" w:pos="2448"/>
        </w:tabs>
        <w:spacing w:after="0" w:line="259" w:lineRule="auto"/>
        <w:rPr>
          <w:rFonts w:ascii="Calibri" w:eastAsia="Calibri" w:hAnsi="Calibri"/>
          <w:kern w:val="2"/>
          <w14:ligatures w14:val="standardContextual"/>
        </w:rPr>
      </w:pPr>
      <w:r w:rsidRPr="00E16804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 xml:space="preserve">2. </w:t>
      </w:r>
      <w:r w:rsidR="000819DA" w:rsidRPr="00E16804">
        <w:rPr>
          <w:rFonts w:ascii="Calibri" w:eastAsia="Calibri" w:hAnsi="Calibri"/>
          <w:kern w:val="2"/>
          <w14:ligatures w14:val="standardContextual"/>
        </w:rPr>
        <w:t xml:space="preserve"> CD – Discussion and vote on adding $5,000. ACA funds to the existing $15,000 CD at South State Bank.</w:t>
      </w:r>
    </w:p>
    <w:p w14:paraId="56B8B32D" w14:textId="77777777" w:rsidR="00F73423" w:rsidRDefault="000819DA" w:rsidP="004B6D4C">
      <w:pPr>
        <w:spacing w:after="0"/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</w:pPr>
      <w:r w:rsidRPr="00E16804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 xml:space="preserve">3.  ACA By-laws – Discussion and vote on potential Amendment </w:t>
      </w:r>
      <w:r w:rsidR="004B6D4C" w:rsidRPr="00E16804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 xml:space="preserve">of ACA By-laws </w:t>
      </w:r>
      <w:r w:rsidRPr="00E16804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 xml:space="preserve">to </w:t>
      </w:r>
      <w:r w:rsidR="004B6D4C" w:rsidRPr="00E16804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>revert</w:t>
      </w:r>
      <w:r w:rsidRPr="00E16804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 xml:space="preserve"> the election of ACA </w:t>
      </w:r>
    </w:p>
    <w:p w14:paraId="76B469B2" w14:textId="14B8C8A9" w:rsidR="00F73423" w:rsidRPr="00F73423" w:rsidRDefault="00F73423" w:rsidP="004B6D4C">
      <w:pPr>
        <w:spacing w:after="0"/>
        <w:rPr>
          <w:rFonts w:ascii="Calibri" w:hAnsi="Calibri" w:cs="Calibri"/>
        </w:rPr>
      </w:pPr>
      <w:r w:rsidRPr="00F73423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 xml:space="preserve">     </w:t>
      </w:r>
      <w:r w:rsidR="000819DA" w:rsidRPr="00F73423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>Board Officer</w:t>
      </w:r>
      <w:r w:rsidR="004B6D4C" w:rsidRPr="00F73423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 xml:space="preserve">s from the current process of </w:t>
      </w:r>
      <w:r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>b</w:t>
      </w:r>
      <w:r w:rsidR="004B6D4C" w:rsidRPr="00F73423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>oard</w:t>
      </w:r>
      <w:r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 xml:space="preserve"> </w:t>
      </w:r>
      <w:r w:rsidR="000819DA" w:rsidRPr="00F73423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 xml:space="preserve"> </w:t>
      </w:r>
      <w:r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 xml:space="preserve">vote to elect </w:t>
      </w:r>
      <w:r w:rsidR="004B6D4C" w:rsidRPr="00F73423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>officers  to</w:t>
      </w:r>
      <w:r w:rsidR="000819DA" w:rsidRPr="00F73423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 xml:space="preserve"> the prior </w:t>
      </w:r>
      <w:r w:rsidR="004B6D4C" w:rsidRPr="00F73423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 xml:space="preserve">process of </w:t>
      </w:r>
      <w:r w:rsidR="004B6D4C" w:rsidRPr="00F73423">
        <w:rPr>
          <w:rFonts w:ascii="Calibri" w:hAnsi="Calibri" w:cs="Calibri"/>
        </w:rPr>
        <w:t xml:space="preserve"> </w:t>
      </w:r>
    </w:p>
    <w:p w14:paraId="48213E4A" w14:textId="601FD720" w:rsidR="004B6D4C" w:rsidRPr="00F73423" w:rsidRDefault="00F73423" w:rsidP="004B6D4C">
      <w:pPr>
        <w:spacing w:after="0"/>
        <w:rPr>
          <w:rFonts w:ascii="Calibri" w:hAnsi="Calibri" w:cs="Calibri"/>
        </w:rPr>
      </w:pPr>
      <w:r w:rsidRPr="00F73423">
        <w:rPr>
          <w:rFonts w:ascii="Calibri" w:hAnsi="Calibri" w:cs="Calibri"/>
        </w:rPr>
        <w:t xml:space="preserve">     </w:t>
      </w:r>
      <w:r w:rsidR="004B6D4C" w:rsidRPr="00F73423">
        <w:rPr>
          <w:rFonts w:ascii="Calibri" w:hAnsi="Calibri" w:cs="Calibri"/>
        </w:rPr>
        <w:t>General Membership</w:t>
      </w:r>
      <w:r>
        <w:rPr>
          <w:rFonts w:ascii="Calibri" w:hAnsi="Calibri" w:cs="Calibri"/>
        </w:rPr>
        <w:t xml:space="preserve"> vote to elect officers.  </w:t>
      </w:r>
    </w:p>
    <w:p w14:paraId="71A746AC" w14:textId="77777777" w:rsidR="00DC0627" w:rsidRPr="00E16804" w:rsidRDefault="00DC0627" w:rsidP="0011791A">
      <w:pPr>
        <w:spacing w:after="0"/>
        <w:rPr>
          <w:rFonts w:ascii="Calibri" w:hAnsi="Calibri" w:cs="Calibri"/>
        </w:rPr>
      </w:pPr>
    </w:p>
    <w:p w14:paraId="029243BA" w14:textId="358C6587" w:rsidR="00CC3C69" w:rsidRPr="00E16804" w:rsidRDefault="00CC3C69" w:rsidP="0011791A">
      <w:pPr>
        <w:spacing w:after="0"/>
        <w:rPr>
          <w:rFonts w:ascii="Calibri" w:hAnsi="Calibri" w:cs="Calibri"/>
          <w:b/>
          <w:bCs/>
        </w:rPr>
      </w:pPr>
      <w:r w:rsidRPr="00E16804">
        <w:rPr>
          <w:rFonts w:ascii="Calibri" w:hAnsi="Calibri" w:cs="Calibri"/>
          <w:b/>
          <w:bCs/>
        </w:rPr>
        <w:t>Public Comments</w:t>
      </w:r>
    </w:p>
    <w:p w14:paraId="403CF1C4" w14:textId="77777777" w:rsidR="00CC3C69" w:rsidRPr="00E16804" w:rsidRDefault="00CC3C69" w:rsidP="0011791A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 xml:space="preserve">1.   </w:t>
      </w:r>
    </w:p>
    <w:p w14:paraId="4C78E5D0" w14:textId="77777777" w:rsidR="00B16158" w:rsidRPr="00E16804" w:rsidRDefault="00B16158" w:rsidP="0011791A">
      <w:pPr>
        <w:spacing w:after="0"/>
        <w:rPr>
          <w:rFonts w:ascii="Calibri" w:hAnsi="Calibri" w:cs="Calibri"/>
        </w:rPr>
      </w:pPr>
    </w:p>
    <w:p w14:paraId="7D41EB17" w14:textId="77777777" w:rsidR="00CC3C69" w:rsidRPr="00E16804" w:rsidRDefault="00CC3C69" w:rsidP="0011791A">
      <w:pPr>
        <w:spacing w:after="0"/>
        <w:rPr>
          <w:rFonts w:ascii="Calibri" w:hAnsi="Calibri" w:cs="Calibri"/>
          <w:b/>
          <w:bCs/>
        </w:rPr>
      </w:pPr>
      <w:r w:rsidRPr="00E16804">
        <w:rPr>
          <w:rFonts w:ascii="Calibri" w:hAnsi="Calibri" w:cs="Calibri"/>
          <w:b/>
          <w:bCs/>
        </w:rPr>
        <w:t xml:space="preserve">Adjournment  </w:t>
      </w:r>
    </w:p>
    <w:p w14:paraId="36575D63" w14:textId="640443A9" w:rsidR="00082514" w:rsidRPr="00E16804" w:rsidRDefault="00CC3C69" w:rsidP="00082514">
      <w:pPr>
        <w:spacing w:after="0"/>
        <w:rPr>
          <w:rFonts w:ascii="Calibri" w:hAnsi="Calibri" w:cs="Calibri"/>
        </w:rPr>
      </w:pPr>
      <w:r w:rsidRPr="00E16804">
        <w:rPr>
          <w:rFonts w:ascii="Calibri" w:hAnsi="Calibri" w:cs="Calibri"/>
        </w:rPr>
        <w:t>Meeting adjourned at time        by Marty Besancon. The next General Meeting is scheduled for Thurs.,</w:t>
      </w:r>
      <w:r w:rsidR="00F73423">
        <w:rPr>
          <w:rFonts w:ascii="Calibri" w:hAnsi="Calibri" w:cs="Calibri"/>
          <w:color w:val="222222"/>
          <w:shd w:val="clear" w:color="auto" w:fill="FFFFFF"/>
        </w:rPr>
        <w:t xml:space="preserve"> Nov.</w:t>
      </w:r>
      <w:r w:rsidR="00252356" w:rsidRPr="00E16804">
        <w:rPr>
          <w:rFonts w:ascii="Calibri" w:hAnsi="Calibri" w:cs="Calibri"/>
          <w:color w:val="222222"/>
          <w:shd w:val="clear" w:color="auto" w:fill="FFFFFF"/>
        </w:rPr>
        <w:t xml:space="preserve">  </w:t>
      </w:r>
      <w:r w:rsidR="00F73423">
        <w:rPr>
          <w:rFonts w:ascii="Calibri" w:hAnsi="Calibri" w:cs="Calibri"/>
          <w:color w:val="222222"/>
          <w:shd w:val="clear" w:color="auto" w:fill="FFFFFF"/>
        </w:rPr>
        <w:t>19</w:t>
      </w:r>
      <w:r w:rsidR="004440CE" w:rsidRPr="00E16804">
        <w:rPr>
          <w:rFonts w:ascii="Calibri" w:hAnsi="Calibri" w:cs="Calibri"/>
          <w:color w:val="222222"/>
          <w:shd w:val="clear" w:color="auto" w:fill="FFFFFF"/>
          <w:vertAlign w:val="superscript"/>
        </w:rPr>
        <w:t>th</w:t>
      </w:r>
      <w:r w:rsidR="00082514" w:rsidRPr="00E16804">
        <w:rPr>
          <w:rFonts w:ascii="Calibri" w:hAnsi="Calibri" w:cs="Calibri"/>
          <w:color w:val="222222"/>
          <w:shd w:val="clear" w:color="auto" w:fill="FFFFFF"/>
          <w:vertAlign w:val="superscript"/>
        </w:rPr>
        <w:t xml:space="preserve"> </w:t>
      </w:r>
      <w:r w:rsidRPr="00E16804">
        <w:rPr>
          <w:rFonts w:ascii="Calibri" w:hAnsi="Calibri" w:cs="Calibri"/>
        </w:rPr>
        <w:t xml:space="preserve">at 6:30 pm </w:t>
      </w:r>
      <w:r w:rsidR="00082514" w:rsidRPr="00E16804">
        <w:rPr>
          <w:rFonts w:ascii="Calibri" w:hAnsi="Calibri" w:cs="Calibri"/>
        </w:rPr>
        <w:t>at the Dorchester Library on Patriot Road</w:t>
      </w:r>
      <w:r w:rsidR="00382518">
        <w:rPr>
          <w:rFonts w:ascii="Calibri" w:hAnsi="Calibri" w:cs="Calibri"/>
        </w:rPr>
        <w:t xml:space="preserve"> pending approval of room reservation request.</w:t>
      </w:r>
    </w:p>
    <w:p w14:paraId="35781722" w14:textId="4B9C378A" w:rsidR="000819DA" w:rsidRPr="00E16804" w:rsidRDefault="000819DA" w:rsidP="00082514">
      <w:pPr>
        <w:spacing w:after="0"/>
        <w:rPr>
          <w:rFonts w:ascii="Calibri" w:hAnsi="Calibri" w:cs="Calibri"/>
        </w:rPr>
      </w:pPr>
    </w:p>
    <w:tbl>
      <w:tblPr>
        <w:tblW w:w="10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540CB4" w:rsidRPr="00E16804" w14:paraId="23961998" w14:textId="77777777" w:rsidTr="006E616A">
        <w:tc>
          <w:tcPr>
            <w:tcW w:w="10800" w:type="dxa"/>
            <w:noWrap/>
            <w:hideMark/>
          </w:tcPr>
          <w:tbl>
            <w:tblPr>
              <w:tblW w:w="1710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02"/>
            </w:tblGrid>
            <w:tr w:rsidR="00540CB4" w:rsidRPr="00E16804" w14:paraId="1A1DB5EE" w14:textId="77777777" w:rsidTr="006E616A">
              <w:tc>
                <w:tcPr>
                  <w:tcW w:w="0" w:type="auto"/>
                  <w:vAlign w:val="center"/>
                  <w:hideMark/>
                </w:tcPr>
                <w:p w14:paraId="4CBA1753" w14:textId="77777777" w:rsidR="00540CB4" w:rsidRPr="00E16804" w:rsidRDefault="00540CB4" w:rsidP="00540CB4">
                  <w:pPr>
                    <w:tabs>
                      <w:tab w:val="clear" w:pos="2448"/>
                    </w:tabs>
                    <w:spacing w:after="0" w:line="259" w:lineRule="auto"/>
                    <w:rPr>
                      <w:rFonts w:ascii="Calibri" w:eastAsia="Calibri" w:hAnsi="Calibri"/>
                      <w:b/>
                      <w:bCs/>
                      <w:kern w:val="2"/>
                      <w:sz w:val="22"/>
                      <w:szCs w:val="22"/>
                      <w14:ligatures w14:val="standardContextual"/>
                    </w:rPr>
                  </w:pPr>
                </w:p>
              </w:tc>
            </w:tr>
          </w:tbl>
          <w:p w14:paraId="00D918B9" w14:textId="77777777" w:rsidR="00540CB4" w:rsidRPr="00E16804" w:rsidRDefault="00540CB4" w:rsidP="00540CB4">
            <w:pPr>
              <w:tabs>
                <w:tab w:val="clear" w:pos="2448"/>
              </w:tabs>
              <w:spacing w:after="0" w:line="259" w:lineRule="auto"/>
              <w:rPr>
                <w:rFonts w:ascii="Calibri" w:eastAsia="Calibri" w:hAnsi="Calibri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</w:tr>
    </w:tbl>
    <w:p w14:paraId="6416DD53" w14:textId="77777777" w:rsidR="00540CB4" w:rsidRPr="00E16804" w:rsidRDefault="00540CB4" w:rsidP="00540CB4">
      <w:pPr>
        <w:tabs>
          <w:tab w:val="clear" w:pos="2448"/>
        </w:tabs>
        <w:spacing w:after="0" w:line="259" w:lineRule="auto"/>
        <w:rPr>
          <w:rFonts w:ascii="Calibri" w:eastAsia="Calibri" w:hAnsi="Calibri"/>
          <w:b/>
          <w:bCs/>
          <w:kern w:val="2"/>
          <w:sz w:val="22"/>
          <w:szCs w:val="22"/>
          <w14:ligatures w14:val="standardContextual"/>
        </w:rPr>
      </w:pPr>
    </w:p>
    <w:p w14:paraId="766E07BE" w14:textId="77777777" w:rsidR="000819DA" w:rsidRPr="00E16804" w:rsidRDefault="000819DA" w:rsidP="00082514">
      <w:pPr>
        <w:spacing w:after="0"/>
        <w:rPr>
          <w:rFonts w:ascii="Calibri" w:hAnsi="Calibri" w:cs="Calibri"/>
        </w:rPr>
      </w:pPr>
    </w:p>
    <w:sectPr w:rsidR="000819DA" w:rsidRPr="00E16804" w:rsidSect="00985D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79154" w14:textId="77777777" w:rsidR="00AC0116" w:rsidRDefault="00AC0116" w:rsidP="006261AC">
      <w:pPr>
        <w:spacing w:after="0" w:line="240" w:lineRule="auto"/>
      </w:pPr>
      <w:r>
        <w:separator/>
      </w:r>
    </w:p>
  </w:endnote>
  <w:endnote w:type="continuationSeparator" w:id="0">
    <w:p w14:paraId="32D62D7E" w14:textId="77777777" w:rsidR="00AC0116" w:rsidRDefault="00AC0116" w:rsidP="00626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15079" w14:textId="77777777" w:rsidR="00AC0116" w:rsidRDefault="00AC0116" w:rsidP="006261AC">
      <w:pPr>
        <w:spacing w:after="0" w:line="240" w:lineRule="auto"/>
      </w:pPr>
      <w:r>
        <w:separator/>
      </w:r>
    </w:p>
  </w:footnote>
  <w:footnote w:type="continuationSeparator" w:id="0">
    <w:p w14:paraId="1203CEB1" w14:textId="77777777" w:rsidR="00AC0116" w:rsidRDefault="00AC0116" w:rsidP="00626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D1026F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C2CC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5AA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B1C6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3A932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863A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1C53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B6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4E52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8A3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C7439"/>
    <w:multiLevelType w:val="hybridMultilevel"/>
    <w:tmpl w:val="F048C1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315F81"/>
    <w:multiLevelType w:val="hybridMultilevel"/>
    <w:tmpl w:val="1EA860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227D1D"/>
    <w:multiLevelType w:val="hybridMultilevel"/>
    <w:tmpl w:val="53FAF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470B50"/>
    <w:multiLevelType w:val="hybridMultilevel"/>
    <w:tmpl w:val="7AA6D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976FAB"/>
    <w:multiLevelType w:val="hybridMultilevel"/>
    <w:tmpl w:val="6E808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0013E0"/>
    <w:multiLevelType w:val="hybridMultilevel"/>
    <w:tmpl w:val="03C01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A39AC"/>
    <w:multiLevelType w:val="hybridMultilevel"/>
    <w:tmpl w:val="93B0357E"/>
    <w:lvl w:ilvl="0" w:tplc="ACB8930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7545E"/>
    <w:multiLevelType w:val="hybridMultilevel"/>
    <w:tmpl w:val="DB20D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5DB83304"/>
    <w:multiLevelType w:val="hybridMultilevel"/>
    <w:tmpl w:val="1EA86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74297"/>
    <w:multiLevelType w:val="hybridMultilevel"/>
    <w:tmpl w:val="6E808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766B1"/>
    <w:multiLevelType w:val="hybridMultilevel"/>
    <w:tmpl w:val="C4660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673064">
    <w:abstractNumId w:val="10"/>
  </w:num>
  <w:num w:numId="2" w16cid:durableId="60981006">
    <w:abstractNumId w:val="9"/>
  </w:num>
  <w:num w:numId="3" w16cid:durableId="576329090">
    <w:abstractNumId w:val="7"/>
  </w:num>
  <w:num w:numId="4" w16cid:durableId="1032920952">
    <w:abstractNumId w:val="6"/>
  </w:num>
  <w:num w:numId="5" w16cid:durableId="321008196">
    <w:abstractNumId w:val="5"/>
  </w:num>
  <w:num w:numId="6" w16cid:durableId="304480309">
    <w:abstractNumId w:val="4"/>
  </w:num>
  <w:num w:numId="7" w16cid:durableId="1897887111">
    <w:abstractNumId w:val="8"/>
  </w:num>
  <w:num w:numId="8" w16cid:durableId="1344477728">
    <w:abstractNumId w:val="3"/>
  </w:num>
  <w:num w:numId="9" w16cid:durableId="1031342340">
    <w:abstractNumId w:val="2"/>
  </w:num>
  <w:num w:numId="10" w16cid:durableId="497891645">
    <w:abstractNumId w:val="1"/>
  </w:num>
  <w:num w:numId="11" w16cid:durableId="745301906">
    <w:abstractNumId w:val="0"/>
  </w:num>
  <w:num w:numId="12" w16cid:durableId="2035182817">
    <w:abstractNumId w:val="17"/>
  </w:num>
  <w:num w:numId="13" w16cid:durableId="96218880">
    <w:abstractNumId w:val="14"/>
  </w:num>
  <w:num w:numId="14" w16cid:durableId="837620626">
    <w:abstractNumId w:val="13"/>
  </w:num>
  <w:num w:numId="15" w16cid:durableId="777141557">
    <w:abstractNumId w:val="19"/>
  </w:num>
  <w:num w:numId="16" w16cid:durableId="1902595559">
    <w:abstractNumId w:val="20"/>
  </w:num>
  <w:num w:numId="17" w16cid:durableId="623538238">
    <w:abstractNumId w:val="15"/>
  </w:num>
  <w:num w:numId="18" w16cid:durableId="44763713">
    <w:abstractNumId w:val="16"/>
  </w:num>
  <w:num w:numId="19" w16cid:durableId="1168710591">
    <w:abstractNumId w:val="12"/>
  </w:num>
  <w:num w:numId="20" w16cid:durableId="795371453">
    <w:abstractNumId w:val="18"/>
  </w:num>
  <w:num w:numId="21" w16cid:durableId="9249209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87344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10383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05371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13921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E3"/>
    <w:rsid w:val="00000847"/>
    <w:rsid w:val="00000CB4"/>
    <w:rsid w:val="00000D1B"/>
    <w:rsid w:val="00003179"/>
    <w:rsid w:val="0000579E"/>
    <w:rsid w:val="000164A7"/>
    <w:rsid w:val="00016A83"/>
    <w:rsid w:val="00017927"/>
    <w:rsid w:val="000212A4"/>
    <w:rsid w:val="00023BA1"/>
    <w:rsid w:val="000251EB"/>
    <w:rsid w:val="00026282"/>
    <w:rsid w:val="00036897"/>
    <w:rsid w:val="00040A0C"/>
    <w:rsid w:val="00047CE2"/>
    <w:rsid w:val="000534FF"/>
    <w:rsid w:val="00054A43"/>
    <w:rsid w:val="00057062"/>
    <w:rsid w:val="00063ECC"/>
    <w:rsid w:val="0006492B"/>
    <w:rsid w:val="00073F57"/>
    <w:rsid w:val="00077F2D"/>
    <w:rsid w:val="000812AF"/>
    <w:rsid w:val="000817B3"/>
    <w:rsid w:val="000819DA"/>
    <w:rsid w:val="00082514"/>
    <w:rsid w:val="000927AA"/>
    <w:rsid w:val="00094985"/>
    <w:rsid w:val="000958A6"/>
    <w:rsid w:val="00096144"/>
    <w:rsid w:val="000A15CD"/>
    <w:rsid w:val="000C5719"/>
    <w:rsid w:val="000D2AAE"/>
    <w:rsid w:val="000E1AF0"/>
    <w:rsid w:val="000E3A07"/>
    <w:rsid w:val="000F0A39"/>
    <w:rsid w:val="000F634D"/>
    <w:rsid w:val="001005E2"/>
    <w:rsid w:val="001036F4"/>
    <w:rsid w:val="00105885"/>
    <w:rsid w:val="001142E1"/>
    <w:rsid w:val="00115B04"/>
    <w:rsid w:val="00117835"/>
    <w:rsid w:val="0011791A"/>
    <w:rsid w:val="0012216A"/>
    <w:rsid w:val="0012244C"/>
    <w:rsid w:val="00126B0A"/>
    <w:rsid w:val="00127CEC"/>
    <w:rsid w:val="0013713B"/>
    <w:rsid w:val="0014699C"/>
    <w:rsid w:val="00150E4C"/>
    <w:rsid w:val="001539CC"/>
    <w:rsid w:val="00156056"/>
    <w:rsid w:val="00162B84"/>
    <w:rsid w:val="0016745E"/>
    <w:rsid w:val="0017343A"/>
    <w:rsid w:val="00176362"/>
    <w:rsid w:val="00177684"/>
    <w:rsid w:val="00177DB2"/>
    <w:rsid w:val="00183244"/>
    <w:rsid w:val="00186754"/>
    <w:rsid w:val="00187264"/>
    <w:rsid w:val="00192785"/>
    <w:rsid w:val="001952A0"/>
    <w:rsid w:val="001A7378"/>
    <w:rsid w:val="001B00B2"/>
    <w:rsid w:val="001B03C0"/>
    <w:rsid w:val="001B37F6"/>
    <w:rsid w:val="001B4272"/>
    <w:rsid w:val="001B4438"/>
    <w:rsid w:val="001B675D"/>
    <w:rsid w:val="001D4DAE"/>
    <w:rsid w:val="001D7438"/>
    <w:rsid w:val="001E5F64"/>
    <w:rsid w:val="001F06A9"/>
    <w:rsid w:val="002062B1"/>
    <w:rsid w:val="002144F0"/>
    <w:rsid w:val="00223482"/>
    <w:rsid w:val="00223DA1"/>
    <w:rsid w:val="0022412C"/>
    <w:rsid w:val="002253E0"/>
    <w:rsid w:val="00242809"/>
    <w:rsid w:val="00245DFD"/>
    <w:rsid w:val="0025177A"/>
    <w:rsid w:val="00252356"/>
    <w:rsid w:val="00261165"/>
    <w:rsid w:val="00264C71"/>
    <w:rsid w:val="002700D6"/>
    <w:rsid w:val="002713E8"/>
    <w:rsid w:val="00272ABC"/>
    <w:rsid w:val="002737E9"/>
    <w:rsid w:val="00277C74"/>
    <w:rsid w:val="00290AE6"/>
    <w:rsid w:val="002940A2"/>
    <w:rsid w:val="00296B59"/>
    <w:rsid w:val="002B4B8B"/>
    <w:rsid w:val="002B5C0D"/>
    <w:rsid w:val="002B6777"/>
    <w:rsid w:val="002C3472"/>
    <w:rsid w:val="002D241B"/>
    <w:rsid w:val="002D280F"/>
    <w:rsid w:val="002D77B2"/>
    <w:rsid w:val="002E1BF3"/>
    <w:rsid w:val="002E2410"/>
    <w:rsid w:val="002E35EC"/>
    <w:rsid w:val="002E6B82"/>
    <w:rsid w:val="002F0B4A"/>
    <w:rsid w:val="002F19D5"/>
    <w:rsid w:val="002F3A79"/>
    <w:rsid w:val="003000E2"/>
    <w:rsid w:val="00300265"/>
    <w:rsid w:val="00301C77"/>
    <w:rsid w:val="003051B3"/>
    <w:rsid w:val="003108B2"/>
    <w:rsid w:val="00311BC7"/>
    <w:rsid w:val="00312ECD"/>
    <w:rsid w:val="00313679"/>
    <w:rsid w:val="003164F3"/>
    <w:rsid w:val="00316C23"/>
    <w:rsid w:val="00320E2E"/>
    <w:rsid w:val="00323419"/>
    <w:rsid w:val="00324AFF"/>
    <w:rsid w:val="00327143"/>
    <w:rsid w:val="003307AA"/>
    <w:rsid w:val="00343CB9"/>
    <w:rsid w:val="00344A7C"/>
    <w:rsid w:val="00352B25"/>
    <w:rsid w:val="003540D3"/>
    <w:rsid w:val="003564B7"/>
    <w:rsid w:val="00362583"/>
    <w:rsid w:val="003652B4"/>
    <w:rsid w:val="0036577E"/>
    <w:rsid w:val="00373960"/>
    <w:rsid w:val="00382518"/>
    <w:rsid w:val="00383A35"/>
    <w:rsid w:val="00387483"/>
    <w:rsid w:val="0039370C"/>
    <w:rsid w:val="00394B24"/>
    <w:rsid w:val="00396A31"/>
    <w:rsid w:val="003A19BD"/>
    <w:rsid w:val="003A3420"/>
    <w:rsid w:val="003A67C7"/>
    <w:rsid w:val="003B3418"/>
    <w:rsid w:val="003B3663"/>
    <w:rsid w:val="003B5374"/>
    <w:rsid w:val="003B5F07"/>
    <w:rsid w:val="003C00D2"/>
    <w:rsid w:val="003C02F6"/>
    <w:rsid w:val="003C53B4"/>
    <w:rsid w:val="003C75EA"/>
    <w:rsid w:val="003C7BEE"/>
    <w:rsid w:val="003D010C"/>
    <w:rsid w:val="003D5310"/>
    <w:rsid w:val="003E31A3"/>
    <w:rsid w:val="003E3D10"/>
    <w:rsid w:val="004036E4"/>
    <w:rsid w:val="00406D57"/>
    <w:rsid w:val="00407516"/>
    <w:rsid w:val="00414C5A"/>
    <w:rsid w:val="00423057"/>
    <w:rsid w:val="004307FD"/>
    <w:rsid w:val="0043110C"/>
    <w:rsid w:val="0044024B"/>
    <w:rsid w:val="00442F45"/>
    <w:rsid w:val="004440CE"/>
    <w:rsid w:val="00453709"/>
    <w:rsid w:val="00463330"/>
    <w:rsid w:val="00467E53"/>
    <w:rsid w:val="00470C79"/>
    <w:rsid w:val="00471AE3"/>
    <w:rsid w:val="00476738"/>
    <w:rsid w:val="00483BFB"/>
    <w:rsid w:val="00487F1E"/>
    <w:rsid w:val="004972F1"/>
    <w:rsid w:val="004A09D3"/>
    <w:rsid w:val="004A2050"/>
    <w:rsid w:val="004A3E5C"/>
    <w:rsid w:val="004A4C83"/>
    <w:rsid w:val="004B1488"/>
    <w:rsid w:val="004B6265"/>
    <w:rsid w:val="004B6D4C"/>
    <w:rsid w:val="004B77BC"/>
    <w:rsid w:val="004C0543"/>
    <w:rsid w:val="004C5F10"/>
    <w:rsid w:val="004E4799"/>
    <w:rsid w:val="004E5FA9"/>
    <w:rsid w:val="004F7089"/>
    <w:rsid w:val="00500CEE"/>
    <w:rsid w:val="00501064"/>
    <w:rsid w:val="00507119"/>
    <w:rsid w:val="005115D1"/>
    <w:rsid w:val="00511E59"/>
    <w:rsid w:val="00530ABB"/>
    <w:rsid w:val="00534D37"/>
    <w:rsid w:val="0053740F"/>
    <w:rsid w:val="00540CB4"/>
    <w:rsid w:val="0054286E"/>
    <w:rsid w:val="0054658E"/>
    <w:rsid w:val="00546CFF"/>
    <w:rsid w:val="005578C9"/>
    <w:rsid w:val="00563936"/>
    <w:rsid w:val="00563E87"/>
    <w:rsid w:val="00564B60"/>
    <w:rsid w:val="00572BC1"/>
    <w:rsid w:val="00580038"/>
    <w:rsid w:val="005808E7"/>
    <w:rsid w:val="00584EBC"/>
    <w:rsid w:val="005918D8"/>
    <w:rsid w:val="00592DE9"/>
    <w:rsid w:val="005A0C17"/>
    <w:rsid w:val="005B5E08"/>
    <w:rsid w:val="005C4797"/>
    <w:rsid w:val="005C5C2B"/>
    <w:rsid w:val="005D06CE"/>
    <w:rsid w:val="005D2B86"/>
    <w:rsid w:val="005D2C58"/>
    <w:rsid w:val="005D69F5"/>
    <w:rsid w:val="005D6FC6"/>
    <w:rsid w:val="005F743C"/>
    <w:rsid w:val="00605118"/>
    <w:rsid w:val="00607037"/>
    <w:rsid w:val="00611385"/>
    <w:rsid w:val="0062226B"/>
    <w:rsid w:val="00622377"/>
    <w:rsid w:val="006261AC"/>
    <w:rsid w:val="00626D94"/>
    <w:rsid w:val="00627C7D"/>
    <w:rsid w:val="00636B82"/>
    <w:rsid w:val="006506B0"/>
    <w:rsid w:val="0065155C"/>
    <w:rsid w:val="00652BB5"/>
    <w:rsid w:val="006573E4"/>
    <w:rsid w:val="00661F29"/>
    <w:rsid w:val="00663AC9"/>
    <w:rsid w:val="00672013"/>
    <w:rsid w:val="00674F38"/>
    <w:rsid w:val="00682A6D"/>
    <w:rsid w:val="00684188"/>
    <w:rsid w:val="00691CD1"/>
    <w:rsid w:val="0069738C"/>
    <w:rsid w:val="006B4C45"/>
    <w:rsid w:val="006B5985"/>
    <w:rsid w:val="006C44D3"/>
    <w:rsid w:val="006C59B6"/>
    <w:rsid w:val="006D0512"/>
    <w:rsid w:val="006D4CAF"/>
    <w:rsid w:val="006E260F"/>
    <w:rsid w:val="006E4583"/>
    <w:rsid w:val="006F6450"/>
    <w:rsid w:val="00706265"/>
    <w:rsid w:val="007152D8"/>
    <w:rsid w:val="00740F31"/>
    <w:rsid w:val="00744E20"/>
    <w:rsid w:val="00745552"/>
    <w:rsid w:val="007466A6"/>
    <w:rsid w:val="0074769E"/>
    <w:rsid w:val="007507A6"/>
    <w:rsid w:val="00750C81"/>
    <w:rsid w:val="00751B8A"/>
    <w:rsid w:val="00761857"/>
    <w:rsid w:val="00767BE9"/>
    <w:rsid w:val="00767D19"/>
    <w:rsid w:val="00773C8E"/>
    <w:rsid w:val="00773CEE"/>
    <w:rsid w:val="007774D2"/>
    <w:rsid w:val="00786008"/>
    <w:rsid w:val="00795CAA"/>
    <w:rsid w:val="007A426C"/>
    <w:rsid w:val="007A5234"/>
    <w:rsid w:val="007A6CE7"/>
    <w:rsid w:val="007B32F9"/>
    <w:rsid w:val="007B3CF9"/>
    <w:rsid w:val="007C0047"/>
    <w:rsid w:val="007D0328"/>
    <w:rsid w:val="007E0140"/>
    <w:rsid w:val="007E0ACA"/>
    <w:rsid w:val="007E4129"/>
    <w:rsid w:val="00813DB9"/>
    <w:rsid w:val="00836CCD"/>
    <w:rsid w:val="00837CB1"/>
    <w:rsid w:val="00847C7E"/>
    <w:rsid w:val="0085149A"/>
    <w:rsid w:val="008603E7"/>
    <w:rsid w:val="00863EC3"/>
    <w:rsid w:val="00867270"/>
    <w:rsid w:val="0088174A"/>
    <w:rsid w:val="008933AA"/>
    <w:rsid w:val="008A0DAF"/>
    <w:rsid w:val="008A2956"/>
    <w:rsid w:val="008A39B4"/>
    <w:rsid w:val="008A6578"/>
    <w:rsid w:val="008A68BF"/>
    <w:rsid w:val="008A6BBE"/>
    <w:rsid w:val="008B7C47"/>
    <w:rsid w:val="008C28A5"/>
    <w:rsid w:val="008C32DE"/>
    <w:rsid w:val="008C4421"/>
    <w:rsid w:val="008C4673"/>
    <w:rsid w:val="008C49B1"/>
    <w:rsid w:val="008C678A"/>
    <w:rsid w:val="008D3A89"/>
    <w:rsid w:val="008E411D"/>
    <w:rsid w:val="008F030D"/>
    <w:rsid w:val="008F127F"/>
    <w:rsid w:val="0090635C"/>
    <w:rsid w:val="0090638D"/>
    <w:rsid w:val="009118FD"/>
    <w:rsid w:val="00913F9D"/>
    <w:rsid w:val="009149D2"/>
    <w:rsid w:val="00925080"/>
    <w:rsid w:val="00934722"/>
    <w:rsid w:val="0093683A"/>
    <w:rsid w:val="0094083E"/>
    <w:rsid w:val="00940975"/>
    <w:rsid w:val="0094330E"/>
    <w:rsid w:val="009434FA"/>
    <w:rsid w:val="00947C0F"/>
    <w:rsid w:val="0095219A"/>
    <w:rsid w:val="009656E7"/>
    <w:rsid w:val="00973DF7"/>
    <w:rsid w:val="00976560"/>
    <w:rsid w:val="009838C4"/>
    <w:rsid w:val="00983F1B"/>
    <w:rsid w:val="00985DEC"/>
    <w:rsid w:val="0099221B"/>
    <w:rsid w:val="00994CC9"/>
    <w:rsid w:val="00995C06"/>
    <w:rsid w:val="009A0533"/>
    <w:rsid w:val="009A34F6"/>
    <w:rsid w:val="009A652F"/>
    <w:rsid w:val="009C16FD"/>
    <w:rsid w:val="009C344B"/>
    <w:rsid w:val="009D38C1"/>
    <w:rsid w:val="009D6C72"/>
    <w:rsid w:val="009E4605"/>
    <w:rsid w:val="00A00184"/>
    <w:rsid w:val="00A03920"/>
    <w:rsid w:val="00A05E2D"/>
    <w:rsid w:val="00A108D1"/>
    <w:rsid w:val="00A1127D"/>
    <w:rsid w:val="00A16B91"/>
    <w:rsid w:val="00A17169"/>
    <w:rsid w:val="00A20E73"/>
    <w:rsid w:val="00A21B79"/>
    <w:rsid w:val="00A25FD3"/>
    <w:rsid w:val="00A32DE9"/>
    <w:rsid w:val="00A41E41"/>
    <w:rsid w:val="00A51272"/>
    <w:rsid w:val="00A518BA"/>
    <w:rsid w:val="00A55CC7"/>
    <w:rsid w:val="00A55EA3"/>
    <w:rsid w:val="00A606A0"/>
    <w:rsid w:val="00A61D40"/>
    <w:rsid w:val="00A65484"/>
    <w:rsid w:val="00A71EE8"/>
    <w:rsid w:val="00A74442"/>
    <w:rsid w:val="00A7591D"/>
    <w:rsid w:val="00A96F85"/>
    <w:rsid w:val="00A97ED3"/>
    <w:rsid w:val="00AA029C"/>
    <w:rsid w:val="00AA248A"/>
    <w:rsid w:val="00AB110C"/>
    <w:rsid w:val="00AB4DF2"/>
    <w:rsid w:val="00AB5BB7"/>
    <w:rsid w:val="00AC0116"/>
    <w:rsid w:val="00AC27A7"/>
    <w:rsid w:val="00AD0486"/>
    <w:rsid w:val="00AD5F02"/>
    <w:rsid w:val="00AE03D6"/>
    <w:rsid w:val="00AE7078"/>
    <w:rsid w:val="00AE7DD8"/>
    <w:rsid w:val="00AF1F8B"/>
    <w:rsid w:val="00AF2975"/>
    <w:rsid w:val="00B02AED"/>
    <w:rsid w:val="00B047BF"/>
    <w:rsid w:val="00B12176"/>
    <w:rsid w:val="00B16158"/>
    <w:rsid w:val="00B24E55"/>
    <w:rsid w:val="00B25310"/>
    <w:rsid w:val="00B27E6B"/>
    <w:rsid w:val="00B31AA3"/>
    <w:rsid w:val="00B3260A"/>
    <w:rsid w:val="00B34BE8"/>
    <w:rsid w:val="00B42CF0"/>
    <w:rsid w:val="00B676B9"/>
    <w:rsid w:val="00B677F9"/>
    <w:rsid w:val="00B70184"/>
    <w:rsid w:val="00B8225F"/>
    <w:rsid w:val="00B86CE9"/>
    <w:rsid w:val="00B90A88"/>
    <w:rsid w:val="00B90B70"/>
    <w:rsid w:val="00B93E5B"/>
    <w:rsid w:val="00B95D88"/>
    <w:rsid w:val="00BA38BA"/>
    <w:rsid w:val="00BB1200"/>
    <w:rsid w:val="00BC5C18"/>
    <w:rsid w:val="00BC695B"/>
    <w:rsid w:val="00BD05C8"/>
    <w:rsid w:val="00BD0E68"/>
    <w:rsid w:val="00BD7F56"/>
    <w:rsid w:val="00BE3E0B"/>
    <w:rsid w:val="00BE7D90"/>
    <w:rsid w:val="00C12DA5"/>
    <w:rsid w:val="00C141AF"/>
    <w:rsid w:val="00C2050E"/>
    <w:rsid w:val="00C206E8"/>
    <w:rsid w:val="00C25011"/>
    <w:rsid w:val="00C25620"/>
    <w:rsid w:val="00C30EE4"/>
    <w:rsid w:val="00C319F7"/>
    <w:rsid w:val="00C3533F"/>
    <w:rsid w:val="00C6201D"/>
    <w:rsid w:val="00C74E74"/>
    <w:rsid w:val="00C760E3"/>
    <w:rsid w:val="00C8275B"/>
    <w:rsid w:val="00C9021D"/>
    <w:rsid w:val="00C91D7E"/>
    <w:rsid w:val="00C94FD5"/>
    <w:rsid w:val="00CA1339"/>
    <w:rsid w:val="00CA238E"/>
    <w:rsid w:val="00CA2F53"/>
    <w:rsid w:val="00CA3F46"/>
    <w:rsid w:val="00CC077D"/>
    <w:rsid w:val="00CC09E1"/>
    <w:rsid w:val="00CC0B0D"/>
    <w:rsid w:val="00CC2105"/>
    <w:rsid w:val="00CC3C69"/>
    <w:rsid w:val="00CC71EB"/>
    <w:rsid w:val="00CD2F65"/>
    <w:rsid w:val="00CD5DB2"/>
    <w:rsid w:val="00CE3CFC"/>
    <w:rsid w:val="00CE6357"/>
    <w:rsid w:val="00CE7790"/>
    <w:rsid w:val="00CF29FE"/>
    <w:rsid w:val="00CF3888"/>
    <w:rsid w:val="00D16CD1"/>
    <w:rsid w:val="00D21532"/>
    <w:rsid w:val="00D30FB6"/>
    <w:rsid w:val="00D35376"/>
    <w:rsid w:val="00D37DF1"/>
    <w:rsid w:val="00D4048F"/>
    <w:rsid w:val="00D40BA3"/>
    <w:rsid w:val="00D41915"/>
    <w:rsid w:val="00D65CC8"/>
    <w:rsid w:val="00D7086B"/>
    <w:rsid w:val="00D86E4D"/>
    <w:rsid w:val="00D875CA"/>
    <w:rsid w:val="00D9024B"/>
    <w:rsid w:val="00D9324E"/>
    <w:rsid w:val="00D950A9"/>
    <w:rsid w:val="00DA69F8"/>
    <w:rsid w:val="00DB3CF3"/>
    <w:rsid w:val="00DB4663"/>
    <w:rsid w:val="00DC0627"/>
    <w:rsid w:val="00DC5443"/>
    <w:rsid w:val="00DD6896"/>
    <w:rsid w:val="00DE2AD1"/>
    <w:rsid w:val="00E15684"/>
    <w:rsid w:val="00E16804"/>
    <w:rsid w:val="00E23D75"/>
    <w:rsid w:val="00E31404"/>
    <w:rsid w:val="00E364D3"/>
    <w:rsid w:val="00E417D9"/>
    <w:rsid w:val="00E44288"/>
    <w:rsid w:val="00E453BC"/>
    <w:rsid w:val="00E552F1"/>
    <w:rsid w:val="00E60190"/>
    <w:rsid w:val="00E6077B"/>
    <w:rsid w:val="00E66ED1"/>
    <w:rsid w:val="00E67E54"/>
    <w:rsid w:val="00E74A78"/>
    <w:rsid w:val="00E77A63"/>
    <w:rsid w:val="00E80D20"/>
    <w:rsid w:val="00E824F4"/>
    <w:rsid w:val="00E83D21"/>
    <w:rsid w:val="00E8559A"/>
    <w:rsid w:val="00EA37CF"/>
    <w:rsid w:val="00EB38A7"/>
    <w:rsid w:val="00EB70FE"/>
    <w:rsid w:val="00EC1BAC"/>
    <w:rsid w:val="00EC4678"/>
    <w:rsid w:val="00EC69FF"/>
    <w:rsid w:val="00ED10E0"/>
    <w:rsid w:val="00ED1B05"/>
    <w:rsid w:val="00ED2CDD"/>
    <w:rsid w:val="00ED3762"/>
    <w:rsid w:val="00ED79BE"/>
    <w:rsid w:val="00EE4B13"/>
    <w:rsid w:val="00EE7354"/>
    <w:rsid w:val="00EE7B1E"/>
    <w:rsid w:val="00EF0387"/>
    <w:rsid w:val="00EF0839"/>
    <w:rsid w:val="00F07B75"/>
    <w:rsid w:val="00F158A3"/>
    <w:rsid w:val="00F17495"/>
    <w:rsid w:val="00F20249"/>
    <w:rsid w:val="00F318B2"/>
    <w:rsid w:val="00F50E0E"/>
    <w:rsid w:val="00F5306E"/>
    <w:rsid w:val="00F5560C"/>
    <w:rsid w:val="00F647CE"/>
    <w:rsid w:val="00F674DC"/>
    <w:rsid w:val="00F73423"/>
    <w:rsid w:val="00F756A7"/>
    <w:rsid w:val="00F83973"/>
    <w:rsid w:val="00F84566"/>
    <w:rsid w:val="00F920ED"/>
    <w:rsid w:val="00F933B5"/>
    <w:rsid w:val="00F9390B"/>
    <w:rsid w:val="00FA03E5"/>
    <w:rsid w:val="00FA3A34"/>
    <w:rsid w:val="00FA58B3"/>
    <w:rsid w:val="00FA5C2C"/>
    <w:rsid w:val="00FB2550"/>
    <w:rsid w:val="00FB48AA"/>
    <w:rsid w:val="00FC14D7"/>
    <w:rsid w:val="00FC152B"/>
    <w:rsid w:val="00FC2854"/>
    <w:rsid w:val="00FC4AE3"/>
    <w:rsid w:val="00FD0D9C"/>
    <w:rsid w:val="00FD78FD"/>
    <w:rsid w:val="00FF09EA"/>
    <w:rsid w:val="00FF1F38"/>
    <w:rsid w:val="00F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8B03B9"/>
  <w15:docId w15:val="{614F5AA1-568D-47DA-936A-FF28D0E3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0FB6"/>
    <w:pPr>
      <w:tabs>
        <w:tab w:val="left" w:pos="2448"/>
      </w:tabs>
      <w:spacing w:after="240" w:line="276" w:lineRule="auto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0534FF"/>
    <w:pPr>
      <w:spacing w:after="360"/>
      <w:contextualSpacing/>
      <w:jc w:val="center"/>
      <w:outlineLvl w:val="0"/>
    </w:pPr>
    <w:rPr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78C9"/>
    <w:pPr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uiPriority w:val="9"/>
    <w:semiHidden/>
    <w:unhideWhenUsed/>
    <w:rsid w:val="005578C9"/>
    <w:pPr>
      <w:keepNext/>
      <w:outlineLvl w:val="2"/>
    </w:pPr>
    <w:rPr>
      <w:rFonts w:asciiTheme="majorHAnsi" w:hAnsiTheme="majorHAns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4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4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rganization">
    <w:name w:val="Organization"/>
    <w:basedOn w:val="Normal"/>
    <w:unhideWhenUsed/>
    <w:qFormat/>
    <w:rsid w:val="00272ABC"/>
    <w:pPr>
      <w:jc w:val="center"/>
    </w:pPr>
    <w:rPr>
      <w:b/>
      <w:sz w:val="28"/>
    </w:rPr>
  </w:style>
  <w:style w:type="character" w:styleId="PlaceholderText">
    <w:name w:val="Placeholder Text"/>
    <w:basedOn w:val="DefaultParagraphFont"/>
    <w:uiPriority w:val="99"/>
    <w:semiHidden/>
    <w:rsid w:val="00272ABC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27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72A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53BC"/>
    <w:pPr>
      <w:tabs>
        <w:tab w:val="clear" w:pos="2448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FB6"/>
    <w:rPr>
      <w:rFonts w:asciiTheme="minorHAnsi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3BC"/>
    <w:pPr>
      <w:tabs>
        <w:tab w:val="clear" w:pos="2448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FB6"/>
    <w:rPr>
      <w:rFonts w:asciiTheme="minorHAnsi" w:hAnsiTheme="minorHAnsi"/>
      <w:sz w:val="24"/>
      <w:szCs w:val="24"/>
    </w:rPr>
  </w:style>
  <w:style w:type="table" w:styleId="TableGrid">
    <w:name w:val="Table Grid"/>
    <w:basedOn w:val="TableNormal"/>
    <w:rsid w:val="00C91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12"/>
    <w:unhideWhenUsed/>
    <w:qFormat/>
    <w:rsid w:val="00A25FD3"/>
    <w:rPr>
      <w:iCs/>
      <w:color w:val="595959" w:themeColor="text1" w:themeTint="A6"/>
    </w:rPr>
  </w:style>
  <w:style w:type="paragraph" w:styleId="BlockText">
    <w:name w:val="Block Text"/>
    <w:basedOn w:val="Normal"/>
    <w:semiHidden/>
    <w:unhideWhenUsed/>
    <w:rsid w:val="003164F3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FB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F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3164F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164F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4F3"/>
    <w:rPr>
      <w:rFonts w:asciiTheme="minorHAnsi" w:hAnsiTheme="minorHAnsi"/>
      <w:i/>
      <w:iCs/>
      <w:color w:val="365F9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3164F3"/>
    <w:rPr>
      <w:b/>
      <w:bCs/>
      <w:caps w:val="0"/>
      <w:smallCaps/>
      <w:color w:val="365F91" w:themeColor="accent1" w:themeShade="BF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64F3"/>
    <w:rPr>
      <w:color w:val="595959" w:themeColor="text1" w:themeTint="A6"/>
      <w:shd w:val="clear" w:color="auto" w:fill="E6E6E6"/>
    </w:rPr>
  </w:style>
  <w:style w:type="paragraph" w:styleId="ListParagraph">
    <w:name w:val="List Paragraph"/>
    <w:basedOn w:val="Normal"/>
    <w:uiPriority w:val="34"/>
    <w:unhideWhenUsed/>
    <w:qFormat/>
    <w:rsid w:val="00FC4AE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947C0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47C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47C0F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47C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47C0F"/>
    <w:rPr>
      <w:rFonts w:asciiTheme="minorHAnsi" w:hAnsiTheme="minorHAnsi"/>
      <w:b/>
      <w:bCs/>
    </w:rPr>
  </w:style>
  <w:style w:type="paragraph" w:styleId="Revision">
    <w:name w:val="Revision"/>
    <w:hidden/>
    <w:uiPriority w:val="99"/>
    <w:semiHidden/>
    <w:rsid w:val="00622377"/>
    <w:rPr>
      <w:rFonts w:asciiTheme="minorHAnsi" w:hAnsiTheme="minorHAnsi"/>
      <w:sz w:val="24"/>
      <w:szCs w:val="24"/>
    </w:rPr>
  </w:style>
  <w:style w:type="character" w:styleId="Hyperlink">
    <w:name w:val="Hyperlink"/>
    <w:basedOn w:val="DefaultParagraphFont"/>
    <w:unhideWhenUsed/>
    <w:rsid w:val="00DC54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44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66ED1"/>
    <w:rPr>
      <w:rFonts w:asciiTheme="majorHAnsi" w:hAnsiTheme="majorHAns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sers\JTrin\Downloads\tf02810155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9DCBBB177845A4A101CAE096D8B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ACDBE-B4D7-4910-879D-6F764D74CA8B}"/>
      </w:docPartPr>
      <w:docPartBody>
        <w:p w:rsidR="001F4741" w:rsidRDefault="004C160C" w:rsidP="004C160C">
          <w:pPr>
            <w:pStyle w:val="A29DCBBB177845A4A101CAE096D8B1C1"/>
          </w:pPr>
          <w:r>
            <w:rPr>
              <w:rFonts w:ascii="Tahoma" w:hAnsi="Tahoma" w:cs="Tahoma"/>
            </w:rPr>
            <w:t>Opening</w:t>
          </w:r>
        </w:p>
      </w:docPartBody>
    </w:docPart>
    <w:docPart>
      <w:docPartPr>
        <w:name w:val="CC034CEFAF2A4BF8A25B2D34EF0BE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69BD0-BD93-4056-A254-A24AEB3A3B92}"/>
      </w:docPartPr>
      <w:docPartBody>
        <w:p w:rsidR="001F4741" w:rsidRDefault="004C160C" w:rsidP="004C160C">
          <w:pPr>
            <w:pStyle w:val="CC034CEFAF2A4BF8A25B2D34EF0BE73E"/>
          </w:pPr>
          <w:r>
            <w:rPr>
              <w:rFonts w:ascii="Tahoma" w:hAnsi="Tahoma" w:cs="Tahoma"/>
            </w:rPr>
            <w:t>Approval of 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DAD"/>
    <w:rsid w:val="00001D74"/>
    <w:rsid w:val="0000579E"/>
    <w:rsid w:val="00016A83"/>
    <w:rsid w:val="00023BA1"/>
    <w:rsid w:val="00027DB1"/>
    <w:rsid w:val="00036897"/>
    <w:rsid w:val="00040A0C"/>
    <w:rsid w:val="000451A3"/>
    <w:rsid w:val="00061B90"/>
    <w:rsid w:val="00073F57"/>
    <w:rsid w:val="000812AF"/>
    <w:rsid w:val="000840D9"/>
    <w:rsid w:val="00096144"/>
    <w:rsid w:val="000B2AD1"/>
    <w:rsid w:val="000C0692"/>
    <w:rsid w:val="000D2AAE"/>
    <w:rsid w:val="000E27C8"/>
    <w:rsid w:val="001005E2"/>
    <w:rsid w:val="001142E1"/>
    <w:rsid w:val="00120F2D"/>
    <w:rsid w:val="00126B0A"/>
    <w:rsid w:val="00165614"/>
    <w:rsid w:val="00176362"/>
    <w:rsid w:val="00177DB2"/>
    <w:rsid w:val="00186754"/>
    <w:rsid w:val="001A1CF9"/>
    <w:rsid w:val="001B03C0"/>
    <w:rsid w:val="001C2E76"/>
    <w:rsid w:val="001D2031"/>
    <w:rsid w:val="001F4741"/>
    <w:rsid w:val="0023042D"/>
    <w:rsid w:val="00231F0A"/>
    <w:rsid w:val="00244C2E"/>
    <w:rsid w:val="00257548"/>
    <w:rsid w:val="002700D6"/>
    <w:rsid w:val="0028387B"/>
    <w:rsid w:val="002856C6"/>
    <w:rsid w:val="00290AE6"/>
    <w:rsid w:val="002B4B8B"/>
    <w:rsid w:val="002B6777"/>
    <w:rsid w:val="002D77B2"/>
    <w:rsid w:val="002E1BF3"/>
    <w:rsid w:val="002E24E1"/>
    <w:rsid w:val="002F0B4A"/>
    <w:rsid w:val="002F3A79"/>
    <w:rsid w:val="00304928"/>
    <w:rsid w:val="00304EDB"/>
    <w:rsid w:val="0031416A"/>
    <w:rsid w:val="00324A88"/>
    <w:rsid w:val="00326612"/>
    <w:rsid w:val="00332BAF"/>
    <w:rsid w:val="00341AAF"/>
    <w:rsid w:val="003423AA"/>
    <w:rsid w:val="0035038D"/>
    <w:rsid w:val="00373960"/>
    <w:rsid w:val="00383A35"/>
    <w:rsid w:val="003C00D2"/>
    <w:rsid w:val="003C53B4"/>
    <w:rsid w:val="003D010C"/>
    <w:rsid w:val="003D3471"/>
    <w:rsid w:val="003F3397"/>
    <w:rsid w:val="004036E4"/>
    <w:rsid w:val="00407516"/>
    <w:rsid w:val="0042592D"/>
    <w:rsid w:val="0047092A"/>
    <w:rsid w:val="00483449"/>
    <w:rsid w:val="004A0F9B"/>
    <w:rsid w:val="004A407B"/>
    <w:rsid w:val="004A4EB9"/>
    <w:rsid w:val="004C0543"/>
    <w:rsid w:val="004C160C"/>
    <w:rsid w:val="004E050D"/>
    <w:rsid w:val="004E459B"/>
    <w:rsid w:val="004F2E05"/>
    <w:rsid w:val="004F7089"/>
    <w:rsid w:val="00501064"/>
    <w:rsid w:val="00502C2A"/>
    <w:rsid w:val="00523C14"/>
    <w:rsid w:val="0053740F"/>
    <w:rsid w:val="00554E57"/>
    <w:rsid w:val="00563B64"/>
    <w:rsid w:val="005A0C17"/>
    <w:rsid w:val="005C5C2B"/>
    <w:rsid w:val="00632CD6"/>
    <w:rsid w:val="00674A4B"/>
    <w:rsid w:val="00681FA8"/>
    <w:rsid w:val="00682DF0"/>
    <w:rsid w:val="00684188"/>
    <w:rsid w:val="006B0E02"/>
    <w:rsid w:val="006C4641"/>
    <w:rsid w:val="006D5147"/>
    <w:rsid w:val="00700F02"/>
    <w:rsid w:val="00706265"/>
    <w:rsid w:val="00742BDE"/>
    <w:rsid w:val="00786008"/>
    <w:rsid w:val="007A1941"/>
    <w:rsid w:val="007A5234"/>
    <w:rsid w:val="007A6CE7"/>
    <w:rsid w:val="007C2BE4"/>
    <w:rsid w:val="007C4914"/>
    <w:rsid w:val="00813688"/>
    <w:rsid w:val="00834F6D"/>
    <w:rsid w:val="008603E7"/>
    <w:rsid w:val="00867270"/>
    <w:rsid w:val="00892BB6"/>
    <w:rsid w:val="008A39B4"/>
    <w:rsid w:val="008A68BF"/>
    <w:rsid w:val="008C4673"/>
    <w:rsid w:val="008D3A89"/>
    <w:rsid w:val="008E0311"/>
    <w:rsid w:val="008E1414"/>
    <w:rsid w:val="008E5356"/>
    <w:rsid w:val="008E673B"/>
    <w:rsid w:val="008F4FB2"/>
    <w:rsid w:val="009149D2"/>
    <w:rsid w:val="00926AD3"/>
    <w:rsid w:val="00934722"/>
    <w:rsid w:val="009361CE"/>
    <w:rsid w:val="00944B8C"/>
    <w:rsid w:val="00976560"/>
    <w:rsid w:val="00991360"/>
    <w:rsid w:val="0099221B"/>
    <w:rsid w:val="00995C06"/>
    <w:rsid w:val="009C344B"/>
    <w:rsid w:val="00A019B0"/>
    <w:rsid w:val="00A108D1"/>
    <w:rsid w:val="00A21B79"/>
    <w:rsid w:val="00A41E41"/>
    <w:rsid w:val="00A606A0"/>
    <w:rsid w:val="00A74442"/>
    <w:rsid w:val="00A91BA3"/>
    <w:rsid w:val="00A96F85"/>
    <w:rsid w:val="00AA2D2F"/>
    <w:rsid w:val="00AA2F42"/>
    <w:rsid w:val="00AB110C"/>
    <w:rsid w:val="00AB34DA"/>
    <w:rsid w:val="00B02AED"/>
    <w:rsid w:val="00B047BF"/>
    <w:rsid w:val="00B248A8"/>
    <w:rsid w:val="00B83B42"/>
    <w:rsid w:val="00B86CE9"/>
    <w:rsid w:val="00B90A88"/>
    <w:rsid w:val="00B90D06"/>
    <w:rsid w:val="00B95DDF"/>
    <w:rsid w:val="00B97F77"/>
    <w:rsid w:val="00BD7F56"/>
    <w:rsid w:val="00C11188"/>
    <w:rsid w:val="00C152A6"/>
    <w:rsid w:val="00C42242"/>
    <w:rsid w:val="00C50842"/>
    <w:rsid w:val="00CB6DAD"/>
    <w:rsid w:val="00CC0B0D"/>
    <w:rsid w:val="00CF3888"/>
    <w:rsid w:val="00D03E34"/>
    <w:rsid w:val="00D27855"/>
    <w:rsid w:val="00D31F8A"/>
    <w:rsid w:val="00D40CB6"/>
    <w:rsid w:val="00D45386"/>
    <w:rsid w:val="00D63DB3"/>
    <w:rsid w:val="00D9024B"/>
    <w:rsid w:val="00DA69F8"/>
    <w:rsid w:val="00DB6828"/>
    <w:rsid w:val="00E1662A"/>
    <w:rsid w:val="00E669B6"/>
    <w:rsid w:val="00E74A78"/>
    <w:rsid w:val="00E80D20"/>
    <w:rsid w:val="00ED79BE"/>
    <w:rsid w:val="00EE6CA6"/>
    <w:rsid w:val="00EF0839"/>
    <w:rsid w:val="00F05B00"/>
    <w:rsid w:val="00F20249"/>
    <w:rsid w:val="00F512B5"/>
    <w:rsid w:val="00F5306E"/>
    <w:rsid w:val="00F647CE"/>
    <w:rsid w:val="00F874E9"/>
    <w:rsid w:val="00F9343F"/>
    <w:rsid w:val="00FA1248"/>
    <w:rsid w:val="00FB2550"/>
    <w:rsid w:val="00FC2854"/>
    <w:rsid w:val="00FD0D9C"/>
    <w:rsid w:val="00FD60BA"/>
    <w:rsid w:val="00FD63F1"/>
    <w:rsid w:val="00FE41F8"/>
    <w:rsid w:val="00FF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12"/>
    <w:unhideWhenUsed/>
    <w:qFormat/>
    <w:rsid w:val="00892BB6"/>
    <w:rPr>
      <w:iCs/>
      <w:color w:val="595959" w:themeColor="text1" w:themeTint="A6"/>
    </w:rPr>
  </w:style>
  <w:style w:type="character" w:styleId="PlaceholderText">
    <w:name w:val="Placeholder Text"/>
    <w:basedOn w:val="DefaultParagraphFont"/>
    <w:uiPriority w:val="99"/>
    <w:semiHidden/>
    <w:rsid w:val="00892BB6"/>
    <w:rPr>
      <w:color w:val="808080"/>
    </w:rPr>
  </w:style>
  <w:style w:type="paragraph" w:customStyle="1" w:styleId="A29DCBBB177845A4A101CAE096D8B1C1">
    <w:name w:val="A29DCBBB177845A4A101CAE096D8B1C1"/>
    <w:rsid w:val="004C16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034CEFAF2A4BF8A25B2D34EF0BE73E">
    <w:name w:val="CC034CEFAF2A4BF8A25B2D34EF0BE73E"/>
    <w:rsid w:val="004C160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inut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AC248-F81B-4F49-8609-2FAAC0378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tf02810155_win32.dotx</Template>
  <TotalTime>111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Besancon</dc:creator>
  <cp:keywords>Tues., ?2/20/2026?</cp:keywords>
  <dc:description/>
  <cp:lastModifiedBy>Dorsch-Bruckner (US), Angelika E</cp:lastModifiedBy>
  <cp:revision>34</cp:revision>
  <cp:lastPrinted>2026-06-01T15:04:00Z</cp:lastPrinted>
  <dcterms:created xsi:type="dcterms:W3CDTF">2026-07-14T22:03:00Z</dcterms:created>
  <dcterms:modified xsi:type="dcterms:W3CDTF">2026-08-03T03:08:00Z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TC010184131033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